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97BE2" w14:textId="77777777" w:rsidR="009654F6" w:rsidRPr="00D06D35" w:rsidRDefault="009654F6" w:rsidP="009654F6">
      <w:pPr>
        <w:shd w:val="clear" w:color="auto" w:fill="FFFFFF"/>
        <w:spacing w:after="0" w:line="240" w:lineRule="auto"/>
        <w:jc w:val="center"/>
        <w:rPr>
          <w:rFonts w:ascii="Arial Black" w:hAnsi="Arial Black"/>
          <w:sz w:val="2"/>
          <w:szCs w:val="2"/>
          <w:u w:val="single"/>
        </w:rPr>
      </w:pPr>
      <w:bookmarkStart w:id="0" w:name="_GoBack"/>
      <w:bookmarkEnd w:id="0"/>
    </w:p>
    <w:p w14:paraId="24AA79E4" w14:textId="2ACAB40A" w:rsidR="009654F6" w:rsidRPr="00D32742" w:rsidRDefault="00661C0B" w:rsidP="00661C0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</w:pPr>
      <w:r w:rsidRPr="00D32742"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t>VACANCY NOTICE</w:t>
      </w:r>
    </w:p>
    <w:p w14:paraId="716FBFD6" w14:textId="77777777" w:rsidR="00661C0B" w:rsidRPr="00D06D35" w:rsidRDefault="00661C0B" w:rsidP="00661C0B">
      <w:pPr>
        <w:shd w:val="clear" w:color="auto" w:fill="FFFFFF"/>
        <w:spacing w:after="0" w:line="240" w:lineRule="auto"/>
        <w:jc w:val="center"/>
        <w:rPr>
          <w:sz w:val="10"/>
          <w:szCs w:val="10"/>
        </w:rPr>
      </w:pPr>
    </w:p>
    <w:p w14:paraId="5D271EA9" w14:textId="77777777" w:rsidR="009654F6" w:rsidRPr="008D0E31" w:rsidRDefault="009654F6" w:rsidP="00EF1ED4">
      <w:pPr>
        <w:shd w:val="clear" w:color="auto" w:fill="FFFFFF"/>
        <w:spacing w:after="0" w:line="240" w:lineRule="auto"/>
        <w:rPr>
          <w:sz w:val="8"/>
          <w:szCs w:val="8"/>
        </w:rPr>
      </w:pPr>
    </w:p>
    <w:p w14:paraId="76E41E84" w14:textId="5E0B1887" w:rsidR="00661C0B" w:rsidRPr="00D06D35" w:rsidRDefault="00661C0B" w:rsidP="008D0E31">
      <w:pPr>
        <w:shd w:val="clear" w:color="auto" w:fill="FFFFFF"/>
        <w:spacing w:after="0" w:line="276" w:lineRule="auto"/>
        <w:jc w:val="both"/>
        <w:rPr>
          <w:sz w:val="24"/>
          <w:szCs w:val="24"/>
        </w:rPr>
      </w:pPr>
      <w:r w:rsidRPr="00D06D35">
        <w:rPr>
          <w:sz w:val="24"/>
          <w:szCs w:val="24"/>
        </w:rPr>
        <w:t>Tamil League is looking for qualified, experienced and dedicated persons who wish to be considered for employment on a contractual basis for the post of:</w:t>
      </w:r>
    </w:p>
    <w:p w14:paraId="72C8F856" w14:textId="77777777" w:rsidR="00661C0B" w:rsidRPr="00C67BF9" w:rsidRDefault="00661C0B" w:rsidP="009654F6">
      <w:pPr>
        <w:shd w:val="clear" w:color="auto" w:fill="FFFFFF"/>
        <w:spacing w:after="0" w:line="276" w:lineRule="auto"/>
        <w:jc w:val="both"/>
        <w:rPr>
          <w:sz w:val="24"/>
          <w:szCs w:val="24"/>
        </w:rPr>
      </w:pPr>
    </w:p>
    <w:p w14:paraId="362C2314" w14:textId="2B7953B2" w:rsidR="00661C0B" w:rsidRPr="00D06D35" w:rsidRDefault="00661C0B" w:rsidP="00661C0B">
      <w:pPr>
        <w:shd w:val="clear" w:color="auto" w:fill="FFFFFF"/>
        <w:spacing w:after="0" w:line="240" w:lineRule="auto"/>
        <w:jc w:val="center"/>
        <w:rPr>
          <w:rFonts w:ascii="Arial Black" w:hAnsi="Arial Black"/>
          <w:sz w:val="24"/>
          <w:szCs w:val="24"/>
        </w:rPr>
      </w:pPr>
      <w:r w:rsidRPr="00D06D35">
        <w:rPr>
          <w:rFonts w:ascii="Arial Black" w:hAnsi="Arial Black"/>
          <w:sz w:val="24"/>
          <w:szCs w:val="24"/>
        </w:rPr>
        <w:t>FACILITIES OFFICER</w:t>
      </w:r>
    </w:p>
    <w:p w14:paraId="564A91FA" w14:textId="359079A9" w:rsidR="00661C0B" w:rsidRPr="00C67BF9" w:rsidRDefault="00661C0B" w:rsidP="00661C0B">
      <w:pPr>
        <w:shd w:val="clear" w:color="auto" w:fill="FFFFFF"/>
        <w:spacing w:after="0" w:line="240" w:lineRule="auto"/>
        <w:jc w:val="center"/>
        <w:rPr>
          <w:rFonts w:ascii="Arial Black" w:hAnsi="Arial Black"/>
          <w:sz w:val="24"/>
          <w:szCs w:val="24"/>
          <w:u w:val="single"/>
        </w:rPr>
      </w:pPr>
    </w:p>
    <w:p w14:paraId="1C5939F5" w14:textId="4CB7929E" w:rsidR="008D0E31" w:rsidRPr="00D06D35" w:rsidRDefault="00F822FB" w:rsidP="008D0E31">
      <w:pPr>
        <w:pStyle w:val="ListParagraph"/>
        <w:numPr>
          <w:ilvl w:val="0"/>
          <w:numId w:val="15"/>
        </w:numPr>
        <w:shd w:val="clear" w:color="auto" w:fill="FFFFFF"/>
        <w:spacing w:after="0" w:line="276" w:lineRule="auto"/>
        <w:ind w:left="284" w:hanging="284"/>
        <w:jc w:val="both"/>
        <w:rPr>
          <w:b/>
          <w:bCs/>
          <w:sz w:val="24"/>
          <w:szCs w:val="24"/>
        </w:rPr>
      </w:pPr>
      <w:r w:rsidRPr="00F822FB">
        <w:rPr>
          <w:b/>
          <w:bCs/>
          <w:sz w:val="24"/>
          <w:szCs w:val="24"/>
        </w:rPr>
        <w:t>Job Purpose</w:t>
      </w:r>
      <w:r w:rsidR="008D0E31" w:rsidRPr="00D06D35">
        <w:rPr>
          <w:b/>
          <w:bCs/>
          <w:sz w:val="24"/>
          <w:szCs w:val="24"/>
        </w:rPr>
        <w:t>:</w:t>
      </w:r>
    </w:p>
    <w:p w14:paraId="48B25F55" w14:textId="77777777" w:rsidR="008D0E31" w:rsidRPr="00D06D35" w:rsidRDefault="008D0E31" w:rsidP="009654F6">
      <w:pPr>
        <w:shd w:val="clear" w:color="auto" w:fill="FFFFFF"/>
        <w:spacing w:after="0" w:line="276" w:lineRule="auto"/>
        <w:jc w:val="both"/>
        <w:rPr>
          <w:b/>
          <w:bCs/>
          <w:sz w:val="6"/>
          <w:szCs w:val="6"/>
          <w:u w:val="single"/>
        </w:rPr>
      </w:pPr>
    </w:p>
    <w:p w14:paraId="515E4C3F" w14:textId="557CF753" w:rsidR="00F822FB" w:rsidRPr="007749FE" w:rsidRDefault="00F822FB" w:rsidP="007749FE">
      <w:pPr>
        <w:shd w:val="clear" w:color="auto" w:fill="FFFFFF"/>
        <w:tabs>
          <w:tab w:val="left" w:pos="567"/>
        </w:tabs>
        <w:spacing w:after="0" w:line="276" w:lineRule="auto"/>
        <w:ind w:left="284"/>
        <w:jc w:val="both"/>
        <w:rPr>
          <w:sz w:val="24"/>
          <w:szCs w:val="24"/>
        </w:rPr>
      </w:pPr>
      <w:r w:rsidRPr="007749FE">
        <w:rPr>
          <w:sz w:val="24"/>
          <w:szCs w:val="24"/>
        </w:rPr>
        <w:t>To ensure that the Hall, Sports and other facilities of the Club are maintained in a safe, functional, and presentable condition, and that all operational aspects run smoothly and cost-effectively.</w:t>
      </w:r>
    </w:p>
    <w:p w14:paraId="4427F1C4" w14:textId="77777777" w:rsidR="005C7697" w:rsidRPr="005C7697" w:rsidRDefault="005C7697" w:rsidP="005C7697">
      <w:pPr>
        <w:pStyle w:val="ListParagraph"/>
        <w:shd w:val="clear" w:color="auto" w:fill="FFFFFF"/>
        <w:tabs>
          <w:tab w:val="left" w:pos="567"/>
        </w:tabs>
        <w:spacing w:after="0" w:line="276" w:lineRule="auto"/>
        <w:ind w:left="709"/>
        <w:jc w:val="both"/>
        <w:rPr>
          <w:sz w:val="8"/>
          <w:szCs w:val="8"/>
        </w:rPr>
      </w:pPr>
    </w:p>
    <w:p w14:paraId="624D3A9A" w14:textId="77777777" w:rsidR="008D0E31" w:rsidRPr="0066653F" w:rsidRDefault="008D0E31" w:rsidP="008D0E31">
      <w:pPr>
        <w:pStyle w:val="ListParagraph"/>
        <w:shd w:val="clear" w:color="auto" w:fill="FFFFFF"/>
        <w:tabs>
          <w:tab w:val="left" w:pos="567"/>
        </w:tabs>
        <w:spacing w:after="0" w:line="276" w:lineRule="auto"/>
        <w:ind w:left="284"/>
        <w:jc w:val="both"/>
        <w:rPr>
          <w:sz w:val="2"/>
          <w:szCs w:val="2"/>
        </w:rPr>
      </w:pPr>
    </w:p>
    <w:p w14:paraId="6F265DF1" w14:textId="77777777" w:rsidR="00043F6B" w:rsidRPr="0066653F" w:rsidRDefault="00043F6B" w:rsidP="00043F6B">
      <w:pPr>
        <w:pStyle w:val="ListParagraph"/>
        <w:rPr>
          <w:b/>
          <w:bCs/>
          <w:sz w:val="8"/>
          <w:szCs w:val="8"/>
        </w:rPr>
      </w:pPr>
    </w:p>
    <w:p w14:paraId="128ECC55" w14:textId="06A6E541" w:rsidR="00043F6B" w:rsidRPr="0066653F" w:rsidRDefault="00043F6B" w:rsidP="007749FE">
      <w:pPr>
        <w:pStyle w:val="ListParagraph"/>
        <w:numPr>
          <w:ilvl w:val="0"/>
          <w:numId w:val="15"/>
        </w:numPr>
        <w:shd w:val="clear" w:color="auto" w:fill="FFFFFF"/>
        <w:tabs>
          <w:tab w:val="left" w:pos="284"/>
          <w:tab w:val="left" w:pos="567"/>
        </w:tabs>
        <w:spacing w:after="0" w:line="276" w:lineRule="auto"/>
        <w:ind w:hanging="720"/>
        <w:jc w:val="both"/>
        <w:rPr>
          <w:sz w:val="24"/>
          <w:szCs w:val="24"/>
        </w:rPr>
      </w:pPr>
      <w:r w:rsidRPr="007749FE">
        <w:rPr>
          <w:b/>
          <w:bCs/>
          <w:sz w:val="24"/>
          <w:szCs w:val="24"/>
        </w:rPr>
        <w:t>General Terms of Employment</w:t>
      </w:r>
    </w:p>
    <w:p w14:paraId="37D2B6CB" w14:textId="77777777" w:rsidR="0066653F" w:rsidRPr="0066653F" w:rsidRDefault="0066653F" w:rsidP="0066653F">
      <w:pPr>
        <w:pStyle w:val="ListParagraph"/>
        <w:shd w:val="clear" w:color="auto" w:fill="FFFFFF"/>
        <w:tabs>
          <w:tab w:val="left" w:pos="284"/>
          <w:tab w:val="left" w:pos="567"/>
        </w:tabs>
        <w:spacing w:after="0" w:line="276" w:lineRule="auto"/>
        <w:jc w:val="both"/>
        <w:rPr>
          <w:sz w:val="10"/>
          <w:szCs w:val="10"/>
        </w:rPr>
      </w:pPr>
    </w:p>
    <w:p w14:paraId="34514143" w14:textId="6FCCC3E6" w:rsidR="007749FE" w:rsidRDefault="007749FE" w:rsidP="007749FE">
      <w:pPr>
        <w:pStyle w:val="ListParagraph"/>
        <w:numPr>
          <w:ilvl w:val="0"/>
          <w:numId w:val="19"/>
        </w:numPr>
        <w:shd w:val="clear" w:color="auto" w:fill="FFFFFF"/>
        <w:spacing w:after="0" w:line="276" w:lineRule="auto"/>
        <w:ind w:left="567" w:hanging="283"/>
        <w:jc w:val="both"/>
        <w:rPr>
          <w:sz w:val="24"/>
          <w:szCs w:val="24"/>
        </w:rPr>
      </w:pPr>
      <w:r w:rsidRPr="007749FE">
        <w:rPr>
          <w:sz w:val="24"/>
          <w:szCs w:val="24"/>
        </w:rPr>
        <w:t xml:space="preserve">The scheme of duties of the Facilities Officer is attached and is also available at the reception desk of the Club. </w:t>
      </w:r>
    </w:p>
    <w:p w14:paraId="423BBC79" w14:textId="77777777" w:rsidR="007749FE" w:rsidRPr="007749FE" w:rsidRDefault="007749FE" w:rsidP="007749FE">
      <w:pPr>
        <w:pStyle w:val="ListParagraph"/>
        <w:shd w:val="clear" w:color="auto" w:fill="FFFFFF"/>
        <w:spacing w:after="0" w:line="276" w:lineRule="auto"/>
        <w:ind w:left="567"/>
        <w:jc w:val="both"/>
        <w:rPr>
          <w:sz w:val="4"/>
          <w:szCs w:val="4"/>
        </w:rPr>
      </w:pPr>
    </w:p>
    <w:p w14:paraId="28D7C5A7" w14:textId="32C4768C" w:rsidR="007749FE" w:rsidRPr="007749FE" w:rsidRDefault="007749FE" w:rsidP="007749FE">
      <w:pPr>
        <w:pStyle w:val="ListParagraph"/>
        <w:numPr>
          <w:ilvl w:val="0"/>
          <w:numId w:val="19"/>
        </w:numPr>
        <w:shd w:val="clear" w:color="auto" w:fill="FFFFFF"/>
        <w:spacing w:after="0" w:line="276" w:lineRule="auto"/>
        <w:ind w:left="567" w:hanging="283"/>
        <w:jc w:val="both"/>
        <w:rPr>
          <w:sz w:val="24"/>
          <w:szCs w:val="24"/>
        </w:rPr>
      </w:pPr>
      <w:r w:rsidRPr="007749FE">
        <w:rPr>
          <w:sz w:val="24"/>
          <w:szCs w:val="24"/>
        </w:rPr>
        <w:t xml:space="preserve">Candidates must be prepared to work under pressure and </w:t>
      </w:r>
      <w:r w:rsidR="0062390E">
        <w:rPr>
          <w:sz w:val="24"/>
          <w:szCs w:val="24"/>
        </w:rPr>
        <w:t xml:space="preserve">in exceptional circumstances </w:t>
      </w:r>
      <w:r w:rsidRPr="007749FE">
        <w:rPr>
          <w:sz w:val="24"/>
          <w:szCs w:val="24"/>
        </w:rPr>
        <w:t xml:space="preserve">outside normal office hours, Sundays </w:t>
      </w:r>
      <w:r w:rsidR="0062390E">
        <w:rPr>
          <w:sz w:val="24"/>
          <w:szCs w:val="24"/>
        </w:rPr>
        <w:t xml:space="preserve">&amp; </w:t>
      </w:r>
      <w:r w:rsidRPr="007749FE">
        <w:rPr>
          <w:sz w:val="24"/>
          <w:szCs w:val="24"/>
        </w:rPr>
        <w:t>Public Holidays</w:t>
      </w:r>
      <w:r w:rsidR="0062390E">
        <w:rPr>
          <w:sz w:val="24"/>
          <w:szCs w:val="24"/>
        </w:rPr>
        <w:t xml:space="preserve"> and natural calamities.</w:t>
      </w:r>
    </w:p>
    <w:p w14:paraId="6EDB19A9" w14:textId="78C6593A" w:rsidR="007749FE" w:rsidRPr="0066653F" w:rsidRDefault="007749FE" w:rsidP="007749FE">
      <w:pPr>
        <w:shd w:val="clear" w:color="auto" w:fill="FFFFFF"/>
        <w:tabs>
          <w:tab w:val="left" w:pos="567"/>
        </w:tabs>
        <w:spacing w:after="0" w:line="276" w:lineRule="auto"/>
        <w:jc w:val="both"/>
        <w:rPr>
          <w:sz w:val="14"/>
          <w:szCs w:val="14"/>
        </w:rPr>
      </w:pPr>
    </w:p>
    <w:p w14:paraId="3BEBE757" w14:textId="77777777" w:rsidR="00043F6B" w:rsidRPr="0066653F" w:rsidRDefault="00043F6B" w:rsidP="009654F6">
      <w:pPr>
        <w:shd w:val="clear" w:color="auto" w:fill="FFFFFF"/>
        <w:spacing w:after="0" w:line="276" w:lineRule="auto"/>
        <w:jc w:val="both"/>
        <w:rPr>
          <w:sz w:val="2"/>
          <w:szCs w:val="2"/>
        </w:rPr>
      </w:pPr>
    </w:p>
    <w:p w14:paraId="5E0E0D21" w14:textId="1427395F" w:rsidR="008D0E31" w:rsidRPr="00D06D35" w:rsidRDefault="008D0E31" w:rsidP="007749FE">
      <w:pPr>
        <w:pStyle w:val="ListParagraph"/>
        <w:numPr>
          <w:ilvl w:val="0"/>
          <w:numId w:val="15"/>
        </w:numPr>
        <w:shd w:val="clear" w:color="auto" w:fill="FFFFFF"/>
        <w:spacing w:after="0" w:line="276" w:lineRule="auto"/>
        <w:ind w:left="284" w:hanging="284"/>
        <w:jc w:val="both"/>
        <w:rPr>
          <w:b/>
          <w:bCs/>
          <w:sz w:val="24"/>
          <w:szCs w:val="24"/>
        </w:rPr>
      </w:pPr>
      <w:r w:rsidRPr="00D06D35">
        <w:rPr>
          <w:b/>
          <w:bCs/>
          <w:sz w:val="24"/>
          <w:szCs w:val="24"/>
        </w:rPr>
        <w:t>Salary:</w:t>
      </w:r>
    </w:p>
    <w:p w14:paraId="5C34BB77" w14:textId="77777777" w:rsidR="008D0E31" w:rsidRPr="00D06D35" w:rsidRDefault="008D0E31" w:rsidP="008D0E31">
      <w:pPr>
        <w:pStyle w:val="ListParagraph"/>
        <w:shd w:val="clear" w:color="auto" w:fill="FFFFFF"/>
        <w:spacing w:after="0" w:line="276" w:lineRule="auto"/>
        <w:ind w:left="284"/>
        <w:jc w:val="both"/>
        <w:rPr>
          <w:b/>
          <w:bCs/>
          <w:sz w:val="4"/>
          <w:szCs w:val="4"/>
          <w:u w:val="single"/>
        </w:rPr>
      </w:pPr>
    </w:p>
    <w:p w14:paraId="00C8515E" w14:textId="18FF7A5E" w:rsidR="008D0E31" w:rsidRPr="00D06D35" w:rsidRDefault="008D0E31" w:rsidP="008D0E31">
      <w:pPr>
        <w:pStyle w:val="ListParagraph"/>
        <w:shd w:val="clear" w:color="auto" w:fill="FFFFFF"/>
        <w:spacing w:after="0" w:line="276" w:lineRule="auto"/>
        <w:ind w:left="284"/>
        <w:jc w:val="both"/>
        <w:rPr>
          <w:sz w:val="24"/>
          <w:szCs w:val="24"/>
        </w:rPr>
      </w:pPr>
      <w:r w:rsidRPr="00D06D35">
        <w:rPr>
          <w:sz w:val="24"/>
          <w:szCs w:val="24"/>
        </w:rPr>
        <w:t xml:space="preserve">The post carries </w:t>
      </w:r>
      <w:r w:rsidR="00F822FB">
        <w:rPr>
          <w:sz w:val="24"/>
          <w:szCs w:val="24"/>
        </w:rPr>
        <w:t>a</w:t>
      </w:r>
      <w:r w:rsidR="0062390E">
        <w:rPr>
          <w:sz w:val="24"/>
          <w:szCs w:val="24"/>
        </w:rPr>
        <w:t xml:space="preserve"> minimum </w:t>
      </w:r>
      <w:r w:rsidRPr="00D06D35">
        <w:rPr>
          <w:sz w:val="24"/>
          <w:szCs w:val="24"/>
        </w:rPr>
        <w:t>salary of Rs 25,000 monthly.</w:t>
      </w:r>
    </w:p>
    <w:p w14:paraId="42844D83" w14:textId="77777777" w:rsidR="008D0E31" w:rsidRPr="0066653F" w:rsidRDefault="008D0E31" w:rsidP="008D0E31">
      <w:pPr>
        <w:pStyle w:val="ListParagraph"/>
        <w:shd w:val="clear" w:color="auto" w:fill="FFFFFF"/>
        <w:spacing w:after="0" w:line="276" w:lineRule="auto"/>
        <w:jc w:val="both"/>
        <w:rPr>
          <w:sz w:val="18"/>
          <w:szCs w:val="18"/>
        </w:rPr>
      </w:pPr>
    </w:p>
    <w:p w14:paraId="2F252493" w14:textId="77777777" w:rsidR="008D0E31" w:rsidRDefault="008D0E31" w:rsidP="007749FE">
      <w:pPr>
        <w:pStyle w:val="ListParagraph"/>
        <w:numPr>
          <w:ilvl w:val="0"/>
          <w:numId w:val="15"/>
        </w:numPr>
        <w:shd w:val="clear" w:color="auto" w:fill="FFFFFF"/>
        <w:spacing w:after="0" w:line="276" w:lineRule="auto"/>
        <w:ind w:left="284" w:hanging="284"/>
        <w:jc w:val="both"/>
        <w:rPr>
          <w:b/>
          <w:bCs/>
          <w:sz w:val="24"/>
          <w:szCs w:val="24"/>
          <w:lang w:bidi="ta-IN"/>
        </w:rPr>
      </w:pPr>
      <w:r w:rsidRPr="00D06D35">
        <w:rPr>
          <w:b/>
          <w:bCs/>
          <w:sz w:val="24"/>
          <w:szCs w:val="24"/>
        </w:rPr>
        <w:t>Mode of Application</w:t>
      </w:r>
    </w:p>
    <w:p w14:paraId="3E82F8EC" w14:textId="77777777" w:rsidR="009A4B6D" w:rsidRPr="009A4B6D" w:rsidRDefault="009A4B6D" w:rsidP="009A4B6D">
      <w:pPr>
        <w:pStyle w:val="ListParagraph"/>
        <w:shd w:val="clear" w:color="auto" w:fill="FFFFFF"/>
        <w:spacing w:after="0" w:line="276" w:lineRule="auto"/>
        <w:ind w:left="284"/>
        <w:jc w:val="both"/>
        <w:rPr>
          <w:b/>
          <w:bCs/>
          <w:sz w:val="8"/>
          <w:szCs w:val="8"/>
          <w:lang w:bidi="ta-IN"/>
        </w:rPr>
      </w:pPr>
    </w:p>
    <w:p w14:paraId="602D30A5" w14:textId="5BBE6DCF" w:rsidR="00C9736C" w:rsidRPr="00D06D35" w:rsidRDefault="008D0E31" w:rsidP="00C9736C">
      <w:pPr>
        <w:pStyle w:val="ListParagraph"/>
        <w:numPr>
          <w:ilvl w:val="0"/>
          <w:numId w:val="16"/>
        </w:numPr>
        <w:shd w:val="clear" w:color="auto" w:fill="FFFFFF"/>
        <w:spacing w:after="0" w:line="276" w:lineRule="auto"/>
        <w:ind w:left="567" w:hanging="283"/>
        <w:jc w:val="both"/>
        <w:rPr>
          <w:sz w:val="24"/>
          <w:szCs w:val="24"/>
        </w:rPr>
      </w:pPr>
      <w:r w:rsidRPr="00D06D35">
        <w:rPr>
          <w:sz w:val="24"/>
          <w:szCs w:val="24"/>
        </w:rPr>
        <w:t xml:space="preserve">All applications should be </w:t>
      </w:r>
      <w:r w:rsidR="00055CEC" w:rsidRPr="00D06D35">
        <w:rPr>
          <w:sz w:val="24"/>
          <w:szCs w:val="24"/>
        </w:rPr>
        <w:t xml:space="preserve">made in writing and </w:t>
      </w:r>
      <w:r w:rsidRPr="00D06D35">
        <w:rPr>
          <w:sz w:val="24"/>
          <w:szCs w:val="24"/>
        </w:rPr>
        <w:t>accompanied by copies of relevant educational/professional certificates and evidence of work experience</w:t>
      </w:r>
      <w:r w:rsidR="00F822FB">
        <w:rPr>
          <w:sz w:val="24"/>
          <w:szCs w:val="24"/>
        </w:rPr>
        <w:t xml:space="preserve"> claimed</w:t>
      </w:r>
      <w:r w:rsidRPr="00D06D35">
        <w:rPr>
          <w:sz w:val="24"/>
          <w:szCs w:val="24"/>
        </w:rPr>
        <w:t xml:space="preserve">; </w:t>
      </w:r>
    </w:p>
    <w:p w14:paraId="3CFDD0C6" w14:textId="77777777" w:rsidR="00C9736C" w:rsidRPr="005C7697" w:rsidRDefault="00C9736C" w:rsidP="00C9736C">
      <w:pPr>
        <w:pStyle w:val="ListParagraph"/>
        <w:shd w:val="clear" w:color="auto" w:fill="FFFFFF"/>
        <w:spacing w:after="0" w:line="276" w:lineRule="auto"/>
        <w:ind w:left="567"/>
        <w:jc w:val="both"/>
        <w:rPr>
          <w:sz w:val="10"/>
          <w:szCs w:val="10"/>
        </w:rPr>
      </w:pPr>
    </w:p>
    <w:p w14:paraId="2CCAA0CD" w14:textId="0A5003F6" w:rsidR="000B0D4E" w:rsidRPr="00D06D35" w:rsidRDefault="00055CEC" w:rsidP="00C9736C">
      <w:pPr>
        <w:pStyle w:val="ListParagraph"/>
        <w:numPr>
          <w:ilvl w:val="0"/>
          <w:numId w:val="16"/>
        </w:numPr>
        <w:shd w:val="clear" w:color="auto" w:fill="FFFFFF"/>
        <w:spacing w:after="0" w:line="276" w:lineRule="auto"/>
        <w:ind w:left="567" w:hanging="283"/>
        <w:jc w:val="both"/>
        <w:rPr>
          <w:sz w:val="24"/>
          <w:szCs w:val="24"/>
        </w:rPr>
      </w:pPr>
      <w:r w:rsidRPr="00D06D35">
        <w:rPr>
          <w:sz w:val="24"/>
          <w:szCs w:val="24"/>
        </w:rPr>
        <w:t xml:space="preserve">All applications should be sent by registered post or be hand delivered to the </w:t>
      </w:r>
      <w:r w:rsidR="00D06D35" w:rsidRPr="00D06D35">
        <w:rPr>
          <w:b/>
          <w:bCs/>
          <w:sz w:val="24"/>
          <w:szCs w:val="24"/>
        </w:rPr>
        <w:t>S</w:t>
      </w:r>
      <w:r w:rsidRPr="00D06D35">
        <w:rPr>
          <w:b/>
          <w:bCs/>
          <w:sz w:val="24"/>
          <w:szCs w:val="24"/>
        </w:rPr>
        <w:t xml:space="preserve">ecretariat </w:t>
      </w:r>
      <w:r w:rsidR="000B0D4E" w:rsidRPr="00D06D35">
        <w:rPr>
          <w:b/>
          <w:bCs/>
          <w:sz w:val="24"/>
          <w:szCs w:val="24"/>
        </w:rPr>
        <w:t>Tamil League, Martindale, R</w:t>
      </w:r>
      <w:r w:rsidR="002908E5">
        <w:rPr>
          <w:b/>
          <w:bCs/>
          <w:sz w:val="24"/>
          <w:szCs w:val="24"/>
        </w:rPr>
        <w:t>e</w:t>
      </w:r>
      <w:r w:rsidR="000B0D4E" w:rsidRPr="00D06D35">
        <w:rPr>
          <w:b/>
          <w:bCs/>
          <w:sz w:val="24"/>
          <w:szCs w:val="24"/>
        </w:rPr>
        <w:t>duit</w:t>
      </w:r>
      <w:r w:rsidR="000B0D4E" w:rsidRPr="00D06D35">
        <w:rPr>
          <w:sz w:val="24"/>
          <w:szCs w:val="24"/>
        </w:rPr>
        <w:t xml:space="preserve"> and should be clearly marked on the top left-hand corner of the envelope </w:t>
      </w:r>
      <w:r w:rsidR="008D0E31" w:rsidRPr="00D06D35">
        <w:rPr>
          <w:sz w:val="24"/>
          <w:szCs w:val="24"/>
        </w:rPr>
        <w:t>‘Facilities Officer</w:t>
      </w:r>
      <w:r w:rsidR="00D06D35" w:rsidRPr="00D06D35">
        <w:rPr>
          <w:sz w:val="24"/>
          <w:szCs w:val="24"/>
        </w:rPr>
        <w:t>’</w:t>
      </w:r>
      <w:r w:rsidR="00D06D35">
        <w:rPr>
          <w:sz w:val="24"/>
          <w:szCs w:val="24"/>
        </w:rPr>
        <w:t>;</w:t>
      </w:r>
    </w:p>
    <w:p w14:paraId="74879709" w14:textId="77777777" w:rsidR="000B0D4E" w:rsidRPr="005C7697" w:rsidRDefault="000B0D4E" w:rsidP="000B0D4E">
      <w:pPr>
        <w:pStyle w:val="ListParagraph"/>
        <w:rPr>
          <w:sz w:val="12"/>
          <w:szCs w:val="12"/>
        </w:rPr>
      </w:pPr>
    </w:p>
    <w:p w14:paraId="35BB0A82" w14:textId="5C2EF854" w:rsidR="000B0D4E" w:rsidRPr="00D06D35" w:rsidRDefault="000B0D4E" w:rsidP="000B0D4E">
      <w:pPr>
        <w:pStyle w:val="ListParagraph"/>
        <w:numPr>
          <w:ilvl w:val="0"/>
          <w:numId w:val="16"/>
        </w:numPr>
        <w:shd w:val="clear" w:color="auto" w:fill="FFFFFF"/>
        <w:spacing w:after="0" w:line="276" w:lineRule="auto"/>
        <w:ind w:left="709" w:hanging="425"/>
        <w:jc w:val="both"/>
        <w:rPr>
          <w:sz w:val="24"/>
          <w:szCs w:val="24"/>
          <w:lang w:bidi="ta-IN"/>
        </w:rPr>
      </w:pPr>
      <w:r w:rsidRPr="00D06D35">
        <w:rPr>
          <w:sz w:val="24"/>
          <w:szCs w:val="24"/>
        </w:rPr>
        <w:t xml:space="preserve">Applications should reach the </w:t>
      </w:r>
      <w:r w:rsidR="00D06D35">
        <w:rPr>
          <w:sz w:val="24"/>
          <w:szCs w:val="24"/>
        </w:rPr>
        <w:t>S</w:t>
      </w:r>
      <w:r w:rsidRPr="00D06D35">
        <w:rPr>
          <w:sz w:val="24"/>
          <w:szCs w:val="24"/>
        </w:rPr>
        <w:t xml:space="preserve">ecretariat Tamil League </w:t>
      </w:r>
      <w:r w:rsidR="008D0E31" w:rsidRPr="00D06D35">
        <w:rPr>
          <w:sz w:val="24"/>
          <w:szCs w:val="24"/>
        </w:rPr>
        <w:t xml:space="preserve">by </w:t>
      </w:r>
      <w:r w:rsidR="00A725B3">
        <w:rPr>
          <w:sz w:val="24"/>
          <w:szCs w:val="24"/>
        </w:rPr>
        <w:t>Friday 31</w:t>
      </w:r>
      <w:r w:rsidR="00A725B3" w:rsidRPr="00A725B3">
        <w:rPr>
          <w:sz w:val="24"/>
          <w:szCs w:val="24"/>
          <w:vertAlign w:val="superscript"/>
        </w:rPr>
        <w:t>st</w:t>
      </w:r>
      <w:r w:rsidR="00A725B3">
        <w:rPr>
          <w:sz w:val="24"/>
          <w:szCs w:val="24"/>
        </w:rPr>
        <w:t xml:space="preserve"> Octo</w:t>
      </w:r>
      <w:r w:rsidRPr="00D06D35">
        <w:rPr>
          <w:sz w:val="24"/>
          <w:szCs w:val="24"/>
        </w:rPr>
        <w:t>ber</w:t>
      </w:r>
      <w:r w:rsidR="008D0E31" w:rsidRPr="00D06D35">
        <w:rPr>
          <w:sz w:val="24"/>
          <w:szCs w:val="24"/>
        </w:rPr>
        <w:t xml:space="preserve"> 202</w:t>
      </w:r>
      <w:r w:rsidRPr="00D06D35">
        <w:rPr>
          <w:sz w:val="24"/>
          <w:szCs w:val="24"/>
        </w:rPr>
        <w:t>5</w:t>
      </w:r>
      <w:r w:rsidR="008D0E31" w:rsidRPr="00D06D35">
        <w:rPr>
          <w:sz w:val="24"/>
          <w:szCs w:val="24"/>
        </w:rPr>
        <w:t xml:space="preserve"> at </w:t>
      </w:r>
      <w:r w:rsidR="008B4247">
        <w:rPr>
          <w:sz w:val="24"/>
          <w:szCs w:val="24"/>
        </w:rPr>
        <w:br/>
      </w:r>
      <w:r w:rsidR="008D0E31" w:rsidRPr="00D06D35">
        <w:rPr>
          <w:sz w:val="24"/>
          <w:szCs w:val="24"/>
        </w:rPr>
        <w:t>15</w:t>
      </w:r>
      <w:r w:rsidR="005C7697">
        <w:rPr>
          <w:sz w:val="24"/>
          <w:szCs w:val="24"/>
        </w:rPr>
        <w:t xml:space="preserve"> </w:t>
      </w:r>
      <w:proofErr w:type="spellStart"/>
      <w:r w:rsidR="00F822FB">
        <w:rPr>
          <w:sz w:val="24"/>
          <w:szCs w:val="24"/>
        </w:rPr>
        <w:t>Hr</w:t>
      </w:r>
      <w:proofErr w:type="spellEnd"/>
      <w:r w:rsidR="005C7697">
        <w:rPr>
          <w:sz w:val="24"/>
          <w:szCs w:val="24"/>
        </w:rPr>
        <w:t xml:space="preserve"> 00</w:t>
      </w:r>
      <w:r w:rsidR="008D0E31" w:rsidRPr="00D06D35">
        <w:rPr>
          <w:sz w:val="24"/>
          <w:szCs w:val="24"/>
        </w:rPr>
        <w:t xml:space="preserve"> </w:t>
      </w:r>
      <w:r w:rsidR="00D06D35">
        <w:rPr>
          <w:sz w:val="24"/>
          <w:szCs w:val="24"/>
        </w:rPr>
        <w:t>h</w:t>
      </w:r>
      <w:r w:rsidR="008D0E31" w:rsidRPr="00D06D35">
        <w:rPr>
          <w:sz w:val="24"/>
          <w:szCs w:val="24"/>
        </w:rPr>
        <w:t>ours at latest.</w:t>
      </w:r>
    </w:p>
    <w:p w14:paraId="638EEC6D" w14:textId="77777777" w:rsidR="000B0D4E" w:rsidRPr="0066653F" w:rsidRDefault="000B0D4E" w:rsidP="000B0D4E">
      <w:pPr>
        <w:pStyle w:val="ListParagraph"/>
        <w:rPr>
          <w:sz w:val="16"/>
          <w:szCs w:val="16"/>
        </w:rPr>
      </w:pPr>
    </w:p>
    <w:p w14:paraId="66FEC446" w14:textId="77777777" w:rsidR="00D06D35" w:rsidRDefault="008D0E31" w:rsidP="007749FE">
      <w:pPr>
        <w:pStyle w:val="ListParagraph"/>
        <w:numPr>
          <w:ilvl w:val="0"/>
          <w:numId w:val="15"/>
        </w:numPr>
        <w:shd w:val="clear" w:color="auto" w:fill="FFFFFF"/>
        <w:spacing w:after="0" w:line="276" w:lineRule="auto"/>
        <w:ind w:left="284" w:hanging="284"/>
        <w:jc w:val="both"/>
        <w:rPr>
          <w:b/>
          <w:bCs/>
          <w:sz w:val="24"/>
          <w:szCs w:val="24"/>
          <w:lang w:bidi="ta-IN"/>
        </w:rPr>
      </w:pPr>
      <w:r w:rsidRPr="00D06D35">
        <w:rPr>
          <w:b/>
          <w:bCs/>
          <w:sz w:val="24"/>
          <w:szCs w:val="24"/>
        </w:rPr>
        <w:t xml:space="preserve">Notes:       </w:t>
      </w:r>
    </w:p>
    <w:p w14:paraId="71DA4AC7" w14:textId="77777777" w:rsidR="009A4B6D" w:rsidRPr="009A4B6D" w:rsidRDefault="009A4B6D" w:rsidP="009A4B6D">
      <w:pPr>
        <w:pStyle w:val="ListParagraph"/>
        <w:shd w:val="clear" w:color="auto" w:fill="FFFFFF"/>
        <w:spacing w:after="0" w:line="276" w:lineRule="auto"/>
        <w:ind w:left="284"/>
        <w:jc w:val="both"/>
        <w:rPr>
          <w:b/>
          <w:bCs/>
          <w:sz w:val="6"/>
          <w:szCs w:val="6"/>
          <w:lang w:bidi="ta-IN"/>
        </w:rPr>
      </w:pPr>
    </w:p>
    <w:p w14:paraId="34BD3CD9" w14:textId="17DDF351" w:rsidR="00D06D35" w:rsidRPr="00D06D35" w:rsidRDefault="008D0E31" w:rsidP="00D06D35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ind w:left="709" w:hanging="425"/>
        <w:jc w:val="both"/>
        <w:rPr>
          <w:sz w:val="24"/>
          <w:szCs w:val="24"/>
        </w:rPr>
      </w:pPr>
      <w:r w:rsidRPr="00D06D35">
        <w:rPr>
          <w:sz w:val="24"/>
          <w:szCs w:val="24"/>
        </w:rPr>
        <w:t>Late applications will not be considered</w:t>
      </w:r>
      <w:r w:rsidR="00143132">
        <w:rPr>
          <w:sz w:val="24"/>
          <w:szCs w:val="24"/>
        </w:rPr>
        <w:t>.</w:t>
      </w:r>
      <w:r w:rsidR="00D06D35" w:rsidRPr="00D06D35">
        <w:rPr>
          <w:sz w:val="24"/>
          <w:szCs w:val="24"/>
        </w:rPr>
        <w:t xml:space="preserve"> </w:t>
      </w:r>
    </w:p>
    <w:p w14:paraId="0EE39D28" w14:textId="77777777" w:rsidR="00D06D35" w:rsidRPr="00D06D35" w:rsidRDefault="008D0E31" w:rsidP="00D06D35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ind w:left="709" w:hanging="425"/>
        <w:jc w:val="both"/>
        <w:rPr>
          <w:sz w:val="24"/>
          <w:szCs w:val="24"/>
          <w:lang w:bidi="ta-IN"/>
        </w:rPr>
      </w:pPr>
      <w:r w:rsidRPr="00D06D35">
        <w:rPr>
          <w:sz w:val="24"/>
          <w:szCs w:val="24"/>
        </w:rPr>
        <w:t xml:space="preserve">Only the best candidates will be called for the selection exercise.  </w:t>
      </w:r>
    </w:p>
    <w:p w14:paraId="71CA312C" w14:textId="77777777" w:rsidR="00D06D35" w:rsidRDefault="008D0E31" w:rsidP="00D06D35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ind w:left="709" w:hanging="425"/>
        <w:jc w:val="both"/>
        <w:rPr>
          <w:sz w:val="24"/>
          <w:szCs w:val="24"/>
          <w:lang w:bidi="ta-IN"/>
        </w:rPr>
      </w:pPr>
      <w:r w:rsidRPr="00D06D35">
        <w:rPr>
          <w:sz w:val="24"/>
          <w:szCs w:val="24"/>
        </w:rPr>
        <w:t xml:space="preserve"> </w:t>
      </w:r>
      <w:r w:rsidR="00D06D35">
        <w:rPr>
          <w:sz w:val="24"/>
          <w:szCs w:val="24"/>
        </w:rPr>
        <w:t xml:space="preserve">Tamil League </w:t>
      </w:r>
      <w:r w:rsidRPr="00D06D35">
        <w:rPr>
          <w:sz w:val="24"/>
          <w:szCs w:val="24"/>
        </w:rPr>
        <w:t>reserves the right not to make any appointment as a result of this advertisement.</w:t>
      </w:r>
    </w:p>
    <w:p w14:paraId="6526455B" w14:textId="77777777" w:rsidR="00D06D35" w:rsidRPr="00C67BF9" w:rsidRDefault="00D06D35" w:rsidP="00C67BF9">
      <w:pPr>
        <w:shd w:val="clear" w:color="auto" w:fill="FFFFFF"/>
        <w:spacing w:after="0" w:line="276" w:lineRule="auto"/>
        <w:rPr>
          <w:sz w:val="36"/>
          <w:szCs w:val="36"/>
        </w:rPr>
      </w:pPr>
    </w:p>
    <w:p w14:paraId="75E8D50E" w14:textId="6118CDC1" w:rsidR="007749FE" w:rsidRDefault="008D0E31" w:rsidP="0066653F">
      <w:pPr>
        <w:shd w:val="clear" w:color="auto" w:fill="FFFFFF"/>
        <w:spacing w:after="0" w:line="276" w:lineRule="auto"/>
        <w:jc w:val="right"/>
        <w:rPr>
          <w:sz w:val="24"/>
          <w:szCs w:val="24"/>
        </w:rPr>
      </w:pPr>
      <w:r w:rsidRPr="00D06D35">
        <w:rPr>
          <w:sz w:val="24"/>
          <w:szCs w:val="24"/>
        </w:rPr>
        <w:t xml:space="preserve">Date: </w:t>
      </w:r>
      <w:r w:rsidR="00D06D35">
        <w:rPr>
          <w:sz w:val="24"/>
          <w:szCs w:val="24"/>
        </w:rPr>
        <w:t>0</w:t>
      </w:r>
      <w:r w:rsidR="00B0740F">
        <w:rPr>
          <w:sz w:val="24"/>
          <w:szCs w:val="24"/>
        </w:rPr>
        <w:t>5</w:t>
      </w:r>
      <w:r w:rsidRPr="00D06D35">
        <w:rPr>
          <w:sz w:val="24"/>
          <w:szCs w:val="24"/>
        </w:rPr>
        <w:t>.0</w:t>
      </w:r>
      <w:r w:rsidR="00D06D35">
        <w:rPr>
          <w:sz w:val="24"/>
          <w:szCs w:val="24"/>
        </w:rPr>
        <w:t>9</w:t>
      </w:r>
      <w:r w:rsidRPr="00D06D35">
        <w:rPr>
          <w:sz w:val="24"/>
          <w:szCs w:val="24"/>
        </w:rPr>
        <w:t>.202</w:t>
      </w:r>
      <w:r w:rsidR="0066653F">
        <w:rPr>
          <w:sz w:val="24"/>
          <w:szCs w:val="24"/>
        </w:rPr>
        <w:t>5</w:t>
      </w:r>
    </w:p>
    <w:p w14:paraId="087F5FDF" w14:textId="77777777" w:rsidR="00B0740F" w:rsidRDefault="00B0740F">
      <w:pPr>
        <w:rPr>
          <w:rFonts w:ascii="Times New Roman" w:eastAsia="Times New Roman" w:hAnsi="Times New Roman" w:cs="Times New Roman"/>
          <w:b/>
          <w:sz w:val="36"/>
          <w:szCs w:val="36"/>
          <w:lang w:val="en" w:eastAsia="en-MU" w:bidi="ta-IN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en" w:eastAsia="en-MU" w:bidi="ta-IN"/>
        </w:rPr>
        <w:br w:type="page"/>
      </w:r>
    </w:p>
    <w:p w14:paraId="562CC434" w14:textId="481FD6C7" w:rsidR="00B0740F" w:rsidRPr="00B0740F" w:rsidRDefault="00B0740F" w:rsidP="00B0740F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36"/>
          <w:szCs w:val="36"/>
          <w:lang w:val="en" w:eastAsia="en-MU" w:bidi="ta-IN"/>
        </w:rPr>
        <w:lastRenderedPageBreak/>
        <w:t xml:space="preserve">Scheme of Duties - </w:t>
      </w:r>
      <w:bookmarkStart w:id="1" w:name="_heading=h.mbq26zxekrw1" w:colFirst="0" w:colLast="0"/>
      <w:bookmarkEnd w:id="1"/>
      <w:r w:rsidRPr="00B0740F">
        <w:rPr>
          <w:rFonts w:ascii="Times New Roman" w:eastAsia="Times New Roman" w:hAnsi="Times New Roman" w:cs="Times New Roman"/>
          <w:b/>
          <w:sz w:val="36"/>
          <w:szCs w:val="36"/>
          <w:lang w:val="en" w:eastAsia="en-MU" w:bidi="ta-IN"/>
        </w:rPr>
        <w:t>Facilities Officer</w:t>
      </w:r>
    </w:p>
    <w:p w14:paraId="0E6FD1B1" w14:textId="77777777" w:rsidR="00B0740F" w:rsidRPr="00B0740F" w:rsidRDefault="00B0740F" w:rsidP="00B0740F">
      <w:pPr>
        <w:spacing w:before="280" w:after="280" w:line="240" w:lineRule="auto"/>
        <w:contextualSpacing/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  <w:t xml:space="preserve">Reports To: </w:t>
      </w:r>
      <w:r w:rsidRPr="00B0740F">
        <w:rPr>
          <w:rFonts w:ascii="Times New Roman" w:eastAsia="Times New Roman" w:hAnsi="Times New Roman" w:cs="Times New Roman"/>
          <w:sz w:val="27"/>
          <w:szCs w:val="27"/>
          <w:lang w:val="en" w:eastAsia="en-MU" w:bidi="ta-IN"/>
        </w:rPr>
        <w:t>Secretary</w:t>
      </w:r>
    </w:p>
    <w:p w14:paraId="72CC1BC2" w14:textId="77777777" w:rsidR="00B0740F" w:rsidRPr="00B0740F" w:rsidRDefault="00B0740F" w:rsidP="00B0740F">
      <w:pPr>
        <w:spacing w:before="280" w:after="280" w:line="240" w:lineRule="auto"/>
        <w:contextualSpacing/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  <w:t>Job Purpose:</w:t>
      </w:r>
    </w:p>
    <w:p w14:paraId="1B51E4FA" w14:textId="77777777" w:rsidR="00B0740F" w:rsidRPr="00B0740F" w:rsidRDefault="00B0740F" w:rsidP="00B0740F">
      <w:pPr>
        <w:spacing w:before="280" w:after="28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To ensure that the Hall, Sports and other facilities of the Club are maintained in a safe, functional, and presentable condition, and that all operational aspects run smoothly and cost-effectively.</w:t>
      </w:r>
    </w:p>
    <w:p w14:paraId="3A7916B9" w14:textId="77777777" w:rsidR="00B0740F" w:rsidRDefault="00B0740F" w:rsidP="00B0740F">
      <w:pPr>
        <w:spacing w:before="280" w:after="280" w:line="240" w:lineRule="auto"/>
        <w:contextualSpacing/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</w:pPr>
    </w:p>
    <w:p w14:paraId="2FCA1C45" w14:textId="06FD3223" w:rsidR="00B0740F" w:rsidRPr="00B0740F" w:rsidRDefault="00B0740F" w:rsidP="00B0740F">
      <w:pPr>
        <w:spacing w:before="280" w:after="280" w:line="240" w:lineRule="auto"/>
        <w:contextualSpacing/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  <w:t>Key Duties and Responsibilities</w:t>
      </w:r>
    </w:p>
    <w:p w14:paraId="77AB478C" w14:textId="77777777" w:rsidR="00B0740F" w:rsidRPr="00B0740F" w:rsidRDefault="00B0740F" w:rsidP="00B0740F">
      <w:pPr>
        <w:numPr>
          <w:ilvl w:val="0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  <w:t>Facility Maintenance and Management</w:t>
      </w:r>
    </w:p>
    <w:p w14:paraId="00E4C6D1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Conduct regular inspections of the facilities and surrounding premises.</w:t>
      </w:r>
    </w:p>
    <w:p w14:paraId="63ABE444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Schedule and oversee routine maintenance (cleaning, repairs, pest control, etc.).</w:t>
      </w:r>
    </w:p>
    <w:p w14:paraId="5460E237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Ensure all electrical, plumbing, and mechanical systems are functioning properly.</w:t>
      </w:r>
    </w:p>
    <w:p w14:paraId="23D3314C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Maintain an updated maintenance log and schedule preventive maintenance.</w:t>
      </w:r>
    </w:p>
    <w:p w14:paraId="7816F7DD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Report and coordinate emergency repairs with contractors or service providers.</w:t>
      </w:r>
    </w:p>
    <w:p w14:paraId="242FCF86" w14:textId="77777777" w:rsidR="00B0740F" w:rsidRPr="00B0740F" w:rsidRDefault="00B0740F" w:rsidP="00B0740F">
      <w:pPr>
        <w:numPr>
          <w:ilvl w:val="0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  <w:t>Venue Operations and Setup</w:t>
      </w:r>
    </w:p>
    <w:p w14:paraId="5939136E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Manage logistics for events and sports activities (e.g., seating, lighting, sound systems, equipment setup).</w:t>
      </w:r>
    </w:p>
    <w:p w14:paraId="7DAB554C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Liaise with event coordinators to ensure venue readiness and compliance with requirements.</w:t>
      </w:r>
    </w:p>
    <w:p w14:paraId="30F44BDB" w14:textId="77777777" w:rsidR="00B0740F" w:rsidRPr="00B0740F" w:rsidRDefault="00B0740F" w:rsidP="00B0740F">
      <w:pPr>
        <w:numPr>
          <w:ilvl w:val="0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  <w:t>Health, Safety, and Compliance</w:t>
      </w:r>
    </w:p>
    <w:p w14:paraId="270EE528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Monitor compliance with health and safety regulations (fire exits, hygiene, emergency equipment).</w:t>
      </w:r>
    </w:p>
    <w:p w14:paraId="0179E5C9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Ensure the facilities are compliant with local building and safety codes.</w:t>
      </w:r>
    </w:p>
    <w:p w14:paraId="3C70F09D" w14:textId="77777777" w:rsidR="00B0740F" w:rsidRPr="00B0740F" w:rsidRDefault="00B0740F" w:rsidP="00B0740F">
      <w:pPr>
        <w:numPr>
          <w:ilvl w:val="0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  <w:t>Asset and Inventory Management</w:t>
      </w:r>
    </w:p>
    <w:p w14:paraId="53CB9166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Maintain an inventory of all furniture, sports equipment, tools, and facility assets.</w:t>
      </w:r>
    </w:p>
    <w:p w14:paraId="4395DD9B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Ensure all equipment is in working order and arrange repairs or replacements as needed.</w:t>
      </w:r>
    </w:p>
    <w:p w14:paraId="67635E32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 xml:space="preserve">Prevent misuse or damage of </w:t>
      </w:r>
      <w:proofErr w:type="spellStart"/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organisation’s</w:t>
      </w:r>
      <w:proofErr w:type="spellEnd"/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 xml:space="preserve"> assets through supervision and policy enforcement.</w:t>
      </w:r>
    </w:p>
    <w:p w14:paraId="6A218AAA" w14:textId="77777777" w:rsidR="00B0740F" w:rsidRPr="00B0740F" w:rsidRDefault="00B0740F" w:rsidP="00B0740F">
      <w:pPr>
        <w:numPr>
          <w:ilvl w:val="0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  <w:t>Staff and Contractor Supervision</w:t>
      </w:r>
    </w:p>
    <w:p w14:paraId="23D1882E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 xml:space="preserve">Monitor the duties of staff of Tamil League. </w:t>
      </w:r>
    </w:p>
    <w:p w14:paraId="3862202F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Supervise cleaners, maintenance crew, and security personnel (if applicable).</w:t>
      </w:r>
    </w:p>
    <w:p w14:paraId="27796BE4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Coordinate with outsourced service providers (cleaning, electrical, plumbing, etc.).</w:t>
      </w:r>
    </w:p>
    <w:p w14:paraId="782CC1DF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Monitor performance and ensure adherence to service agreements and standards.</w:t>
      </w:r>
    </w:p>
    <w:p w14:paraId="6816831E" w14:textId="77777777" w:rsidR="00B0740F" w:rsidRPr="00B0740F" w:rsidRDefault="00B0740F" w:rsidP="00B0740F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</w:p>
    <w:p w14:paraId="42B10086" w14:textId="77777777" w:rsidR="00B0740F" w:rsidRPr="00B0740F" w:rsidRDefault="00B0740F" w:rsidP="00B0740F">
      <w:pPr>
        <w:numPr>
          <w:ilvl w:val="0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  <w:t>Client and Member Interaction</w:t>
      </w:r>
    </w:p>
    <w:p w14:paraId="1B6DDA5E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Act as point of contact for facility-related queries or complaints from clients, members, or users.</w:t>
      </w:r>
    </w:p>
    <w:p w14:paraId="605EF8C6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Provide on-site support during events and sports functions.</w:t>
      </w:r>
    </w:p>
    <w:p w14:paraId="367ABFB6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Enforce facility usage rules and resolve conflicts professionally.</w:t>
      </w:r>
    </w:p>
    <w:p w14:paraId="1E1985A8" w14:textId="77777777" w:rsidR="00B0740F" w:rsidRPr="00B0740F" w:rsidRDefault="00B0740F" w:rsidP="00B0740F">
      <w:pPr>
        <w:numPr>
          <w:ilvl w:val="0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4"/>
          <w:szCs w:val="24"/>
          <w:lang w:val="en" w:eastAsia="en-MU" w:bidi="ta-IN"/>
        </w:rPr>
        <w:t>Administrative Support</w:t>
      </w:r>
    </w:p>
    <w:p w14:paraId="54293E05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Issue and monitor Request for Proposals (i.e. quotations)</w:t>
      </w:r>
    </w:p>
    <w:p w14:paraId="4D3D244D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 xml:space="preserve">Assist in the preparation of procurement documents in line with the </w:t>
      </w:r>
      <w:proofErr w:type="spellStart"/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organisation’s</w:t>
      </w:r>
      <w:proofErr w:type="spellEnd"/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 xml:space="preserve"> policies.</w:t>
      </w:r>
    </w:p>
    <w:p w14:paraId="3DA679AF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Maintain logs of maintenance schedules, incidents, service provider visits, and inventory.</w:t>
      </w:r>
    </w:p>
    <w:p w14:paraId="36971501" w14:textId="77777777" w:rsidR="00B0740F" w:rsidRPr="00B0740F" w:rsidRDefault="00B0740F" w:rsidP="00B0740F">
      <w:pPr>
        <w:numPr>
          <w:ilvl w:val="1"/>
          <w:numId w:val="22"/>
        </w:numPr>
        <w:spacing w:before="100" w:beforeAutospacing="1" w:after="100" w:afterAutospacing="1" w:line="240" w:lineRule="auto"/>
        <w:ind w:hanging="357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Submit regular reports to management on facility status, issues, and improvement needs.</w:t>
      </w:r>
    </w:p>
    <w:p w14:paraId="5D0D8674" w14:textId="303131C2" w:rsidR="00B0740F" w:rsidRPr="00B0740F" w:rsidRDefault="00B0740F" w:rsidP="00B0740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</w:p>
    <w:p w14:paraId="3436AA54" w14:textId="77777777" w:rsidR="00B0740F" w:rsidRDefault="00B0740F">
      <w:pPr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  <w:br w:type="page"/>
      </w:r>
    </w:p>
    <w:p w14:paraId="6AEBE7BB" w14:textId="52697EEA" w:rsidR="00B0740F" w:rsidRPr="00B0740F" w:rsidRDefault="00B0740F" w:rsidP="00B0740F">
      <w:pPr>
        <w:spacing w:before="280" w:after="280" w:line="240" w:lineRule="auto"/>
        <w:contextualSpacing/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  <w:lastRenderedPageBreak/>
        <w:t>Skills and Competencies</w:t>
      </w:r>
    </w:p>
    <w:p w14:paraId="7725D7BB" w14:textId="77777777" w:rsidR="00B0740F" w:rsidRPr="00B0740F" w:rsidRDefault="00B0740F" w:rsidP="00B0740F">
      <w:pPr>
        <w:numPr>
          <w:ilvl w:val="0"/>
          <w:numId w:val="21"/>
        </w:numPr>
        <w:spacing w:before="280"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Knowledge of facility/asset operations and control</w:t>
      </w:r>
    </w:p>
    <w:p w14:paraId="01D2293B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Attention to detail and problem-solving skills</w:t>
      </w:r>
    </w:p>
    <w:p w14:paraId="76847F7E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 xml:space="preserve">Strong </w:t>
      </w:r>
      <w:proofErr w:type="spellStart"/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organisational</w:t>
      </w:r>
      <w:proofErr w:type="spellEnd"/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 xml:space="preserve"> and planning ability</w:t>
      </w:r>
    </w:p>
    <w:p w14:paraId="541BF46B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Communication and interpersonal skills</w:t>
      </w:r>
    </w:p>
    <w:p w14:paraId="4F7C9027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Ability to manage multiple tasks under pressure</w:t>
      </w:r>
    </w:p>
    <w:p w14:paraId="78B2F57E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Ability to lead a team</w:t>
      </w:r>
    </w:p>
    <w:p w14:paraId="5C6B86C7" w14:textId="6A4E9FC3" w:rsidR="00B0740F" w:rsidRPr="00B0740F" w:rsidRDefault="00B0740F" w:rsidP="00B0740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</w:p>
    <w:p w14:paraId="241E63A6" w14:textId="77777777" w:rsidR="00B0740F" w:rsidRPr="00B0740F" w:rsidRDefault="00B0740F" w:rsidP="00B0740F">
      <w:pPr>
        <w:spacing w:before="280" w:after="280" w:line="240" w:lineRule="auto"/>
        <w:contextualSpacing/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b/>
          <w:sz w:val="27"/>
          <w:szCs w:val="27"/>
          <w:lang w:val="en" w:eastAsia="en-MU" w:bidi="ta-IN"/>
        </w:rPr>
        <w:t>Qualifications and Experience</w:t>
      </w:r>
    </w:p>
    <w:p w14:paraId="3CE1AB99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Pass at School Certificate level</w:t>
      </w:r>
    </w:p>
    <w:p w14:paraId="3880F3AF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Experience in Asset Control, Building Services, or related field</w:t>
      </w:r>
    </w:p>
    <w:p w14:paraId="46115804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Familiarity with health and safety regulations</w:t>
      </w:r>
    </w:p>
    <w:p w14:paraId="226A6A52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Technical knowledge (plumbing, electrical, mechanical) is an advantage</w:t>
      </w:r>
    </w:p>
    <w:p w14:paraId="677D8F99" w14:textId="77777777" w:rsidR="00B0740F" w:rsidRPr="00B0740F" w:rsidRDefault="00B0740F" w:rsidP="00B0740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  <w:r w:rsidRPr="00B0740F"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  <w:t>Computer literate</w:t>
      </w:r>
    </w:p>
    <w:p w14:paraId="56FAC92E" w14:textId="77777777" w:rsidR="00B0740F" w:rsidRPr="00B0740F" w:rsidRDefault="00B0740F" w:rsidP="00B0740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" w:eastAsia="en-MU" w:bidi="ta-IN"/>
        </w:rPr>
      </w:pPr>
    </w:p>
    <w:p w14:paraId="402286CF" w14:textId="77777777" w:rsidR="00B0740F" w:rsidRPr="00D06D35" w:rsidRDefault="00B0740F" w:rsidP="00B0740F">
      <w:pPr>
        <w:shd w:val="clear" w:color="auto" w:fill="FFFFFF"/>
        <w:spacing w:after="0" w:line="276" w:lineRule="auto"/>
        <w:contextualSpacing/>
        <w:rPr>
          <w:sz w:val="24"/>
          <w:szCs w:val="24"/>
          <w:cs/>
        </w:rPr>
      </w:pPr>
    </w:p>
    <w:sectPr w:rsidR="00B0740F" w:rsidRPr="00D06D35" w:rsidSect="00B0740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567" w:right="1152" w:bottom="720" w:left="1152" w:header="426" w:footer="54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0C8BC" w14:textId="77777777" w:rsidR="000E6084" w:rsidRDefault="000E6084" w:rsidP="00EC039F">
      <w:pPr>
        <w:spacing w:after="0" w:line="240" w:lineRule="auto"/>
      </w:pPr>
      <w:r>
        <w:separator/>
      </w:r>
    </w:p>
  </w:endnote>
  <w:endnote w:type="continuationSeparator" w:id="0">
    <w:p w14:paraId="74227C5F" w14:textId="77777777" w:rsidR="000E6084" w:rsidRDefault="000E6084" w:rsidP="00EC0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ijaya">
    <w:panose1 w:val="02020604020202020204"/>
    <w:charset w:val="00"/>
    <w:family w:val="roman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907DF" w14:textId="7B4B83DF" w:rsidR="001339FD" w:rsidRPr="00EB0893" w:rsidRDefault="00B0740F" w:rsidP="00B0740F">
    <w:pPr>
      <w:pStyle w:val="Footer"/>
      <w:jc w:val="center"/>
      <w:rPr>
        <w:lang w:val="fr-FR"/>
      </w:rPr>
    </w:pPr>
    <w:r w:rsidRPr="00CE5BBF">
      <w:rPr>
        <w:lang w:val="fr-FR"/>
      </w:rPr>
      <w:t>Tamil League, Martindale, Réduit, Mauritius</w:t>
    </w:r>
    <w:r w:rsidRPr="00A528EE">
      <w:rPr>
        <w:lang w:val="fr-FR"/>
      </w:rPr>
      <w:t xml:space="preserve"> </w:t>
    </w:r>
    <w:r w:rsidRPr="00EB0893">
      <w:rPr>
        <w:lang w:val="fr-FR"/>
      </w:rPr>
      <w:t xml:space="preserve">Tel </w:t>
    </w:r>
    <w:r>
      <w:rPr>
        <w:lang w:val="fr-FR"/>
      </w:rPr>
      <w:t>5</w:t>
    </w:r>
    <w:r w:rsidRPr="00EB0893">
      <w:rPr>
        <w:lang w:val="fr-FR"/>
      </w:rPr>
      <w:t>4</w:t>
    </w:r>
    <w:r>
      <w:rPr>
        <w:lang w:val="fr-FR"/>
      </w:rPr>
      <w:t>333899</w:t>
    </w:r>
    <w:r w:rsidRPr="00EB0893">
      <w:rPr>
        <w:lang w:val="fr-FR"/>
      </w:rPr>
      <w:t xml:space="preserve"> </w:t>
    </w:r>
    <w:r w:rsidRPr="00EB0893">
      <w:rPr>
        <w:rFonts w:cstheme="minorHAnsi"/>
        <w:lang w:val="fr-FR"/>
      </w:rPr>
      <w:t>●</w:t>
    </w:r>
    <w:proofErr w:type="gramStart"/>
    <w:r w:rsidRPr="00EB0893">
      <w:rPr>
        <w:lang w:val="fr-FR"/>
      </w:rPr>
      <w:t>E:</w:t>
    </w:r>
    <w:proofErr w:type="gramEnd"/>
    <w:r w:rsidRPr="00EB0893">
      <w:rPr>
        <w:lang w:val="fr-FR"/>
      </w:rPr>
      <w:t xml:space="preserve"> tamilleagu</w:t>
    </w:r>
    <w:r>
      <w:rPr>
        <w:lang w:val="fr-FR"/>
      </w:rPr>
      <w:t>e.sec@gmail.com</w:t>
    </w:r>
    <w:r w:rsidR="001766B2">
      <w:rPr>
        <w:lang w:val="fr-FR"/>
      </w:rPr>
      <w:tab/>
    </w:r>
    <w:sdt>
      <w:sdtPr>
        <w:id w:val="-333921566"/>
        <w:docPartObj>
          <w:docPartGallery w:val="Page Numbers (Top of Page)"/>
          <w:docPartUnique/>
        </w:docPartObj>
      </w:sdtPr>
      <w:sdtEndPr/>
      <w:sdtContent>
        <w:r w:rsidR="001766B2" w:rsidRPr="00A528EE">
          <w:rPr>
            <w:lang w:val="fr-FR"/>
          </w:rPr>
          <w:t xml:space="preserve">Page </w:t>
        </w:r>
        <w:r w:rsidR="001766B2">
          <w:rPr>
            <w:b/>
            <w:bCs/>
            <w:sz w:val="24"/>
            <w:szCs w:val="24"/>
          </w:rPr>
          <w:fldChar w:fldCharType="begin"/>
        </w:r>
        <w:r w:rsidR="001766B2" w:rsidRPr="00A528EE">
          <w:rPr>
            <w:b/>
            <w:bCs/>
            <w:lang w:val="fr-FR"/>
          </w:rPr>
          <w:instrText xml:space="preserve"> PAGE </w:instrText>
        </w:r>
        <w:r w:rsidR="001766B2">
          <w:rPr>
            <w:b/>
            <w:bCs/>
            <w:sz w:val="24"/>
            <w:szCs w:val="24"/>
          </w:rPr>
          <w:fldChar w:fldCharType="separate"/>
        </w:r>
        <w:r w:rsidR="00A528EE" w:rsidRPr="00A528EE">
          <w:rPr>
            <w:b/>
            <w:bCs/>
            <w:noProof/>
            <w:lang w:val="fr-FR"/>
          </w:rPr>
          <w:t>2</w:t>
        </w:r>
        <w:r w:rsidR="001766B2">
          <w:rPr>
            <w:b/>
            <w:bCs/>
            <w:sz w:val="24"/>
            <w:szCs w:val="24"/>
          </w:rPr>
          <w:fldChar w:fldCharType="end"/>
        </w:r>
        <w:r w:rsidR="001766B2" w:rsidRPr="00A528EE">
          <w:rPr>
            <w:lang w:val="fr-FR"/>
          </w:rPr>
          <w:t xml:space="preserve"> of </w:t>
        </w:r>
        <w:r w:rsidR="001766B2">
          <w:rPr>
            <w:b/>
            <w:bCs/>
            <w:sz w:val="24"/>
            <w:szCs w:val="24"/>
          </w:rPr>
          <w:fldChar w:fldCharType="begin"/>
        </w:r>
        <w:r w:rsidR="001766B2" w:rsidRPr="00A528EE">
          <w:rPr>
            <w:b/>
            <w:bCs/>
            <w:lang w:val="fr-FR"/>
          </w:rPr>
          <w:instrText xml:space="preserve"> NUMPAGES  </w:instrText>
        </w:r>
        <w:r w:rsidR="001766B2">
          <w:rPr>
            <w:b/>
            <w:bCs/>
            <w:sz w:val="24"/>
            <w:szCs w:val="24"/>
          </w:rPr>
          <w:fldChar w:fldCharType="separate"/>
        </w:r>
        <w:r w:rsidR="006C72F5">
          <w:rPr>
            <w:b/>
            <w:bCs/>
            <w:noProof/>
            <w:lang w:val="fr-FR"/>
          </w:rPr>
          <w:t>1</w:t>
        </w:r>
        <w:r w:rsidR="001766B2">
          <w:rPr>
            <w:b/>
            <w:bCs/>
            <w:sz w:val="24"/>
            <w:szCs w:val="24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3C902" w14:textId="48C665BE" w:rsidR="00A528EE" w:rsidRPr="00A528EE" w:rsidRDefault="00A528EE" w:rsidP="001766B2">
    <w:pPr>
      <w:pStyle w:val="Footer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E068EE" w14:textId="77777777" w:rsidR="000E6084" w:rsidRDefault="000E6084" w:rsidP="00EC039F">
      <w:pPr>
        <w:spacing w:after="0" w:line="240" w:lineRule="auto"/>
      </w:pPr>
      <w:r>
        <w:separator/>
      </w:r>
    </w:p>
  </w:footnote>
  <w:footnote w:type="continuationSeparator" w:id="0">
    <w:p w14:paraId="0E2ADB9A" w14:textId="77777777" w:rsidR="000E6084" w:rsidRDefault="000E6084" w:rsidP="00EC0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51248" w14:textId="77777777" w:rsidR="00EC039F" w:rsidRDefault="00EC039F" w:rsidP="00EC039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3FCC2" w14:textId="508C780C" w:rsidR="001339FD" w:rsidRPr="00F822FB" w:rsidRDefault="001339FD" w:rsidP="00F822FB">
    <w:pPr>
      <w:rPr>
        <w:rFonts w:ascii="Bookman Old Style" w:hAnsi="Bookman Old Style"/>
        <w:b/>
        <w:bCs/>
        <w:sz w:val="20"/>
        <w:szCs w:val="16"/>
        <w:lang w:val="fr-FR"/>
      </w:rPr>
    </w:pPr>
    <w:r w:rsidRPr="0001305E">
      <w:rPr>
        <w:rFonts w:ascii="Bookman Old Style" w:hAnsi="Bookman Old Style"/>
        <w:noProof/>
        <w:szCs w:val="18"/>
        <w:lang w:val="en-GB" w:eastAsia="en-GB" w:bidi="ta-IN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D5ECC61" wp14:editId="073B9F06">
              <wp:simplePos x="0" y="0"/>
              <wp:positionH relativeFrom="column">
                <wp:posOffset>4549140</wp:posOffset>
              </wp:positionH>
              <wp:positionV relativeFrom="paragraph">
                <wp:posOffset>-635</wp:posOffset>
              </wp:positionV>
              <wp:extent cx="1980565" cy="1404620"/>
              <wp:effectExtent l="0" t="0" r="635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056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07AD2B" w14:textId="77777777" w:rsidR="001339FD" w:rsidRPr="00CD6EAF" w:rsidRDefault="001339FD" w:rsidP="00333CB6">
                          <w:pPr>
                            <w:pStyle w:val="Footer"/>
                            <w:rPr>
                              <w:lang w:val="fr-FR"/>
                            </w:rPr>
                          </w:pPr>
                          <w:r w:rsidRPr="00CD6EAF">
                            <w:rPr>
                              <w:lang w:val="fr-FR"/>
                            </w:rPr>
                            <w:t>Martindale, Réduit, Mauritius</w:t>
                          </w:r>
                        </w:p>
                        <w:p w14:paraId="18F0E247" w14:textId="77777777" w:rsidR="00333CB6" w:rsidRDefault="001339FD" w:rsidP="00333CB6">
                          <w:pPr>
                            <w:pStyle w:val="Footer"/>
                            <w:rPr>
                              <w:lang w:val="fr-FR"/>
                            </w:rPr>
                          </w:pPr>
                          <w:r w:rsidRPr="00CD6EAF">
                            <w:rPr>
                              <w:lang w:val="fr-FR"/>
                            </w:rPr>
                            <w:t xml:space="preserve">Tel 4545901 </w:t>
                          </w:r>
                          <w:r w:rsidRPr="00CD6EAF">
                            <w:rPr>
                              <w:rFonts w:cstheme="minorHAnsi"/>
                              <w:lang w:val="fr-FR"/>
                            </w:rPr>
                            <w:t>●</w:t>
                          </w:r>
                          <w:r w:rsidRPr="00CD6EAF">
                            <w:rPr>
                              <w:lang w:val="fr-FR"/>
                            </w:rPr>
                            <w:t xml:space="preserve"> </w:t>
                          </w:r>
                          <w:r w:rsidR="00E21B3A">
                            <w:rPr>
                              <w:lang w:val="fr-FR"/>
                            </w:rPr>
                            <w:t>Mob 54333899</w:t>
                          </w:r>
                        </w:p>
                        <w:p w14:paraId="608B091C" w14:textId="2CA2C91C" w:rsidR="001339FD" w:rsidRPr="00CD6EAF" w:rsidRDefault="00333CB6" w:rsidP="00333CB6">
                          <w:pPr>
                            <w:pStyle w:val="Footer"/>
                            <w:rPr>
                              <w:lang w:val="fr-FR"/>
                            </w:rPr>
                          </w:pPr>
                          <w:r>
                            <w:rPr>
                              <w:lang w:val="fr-FR"/>
                            </w:rPr>
                            <w:t>WhatsApp</w:t>
                          </w:r>
                          <w:r w:rsidRPr="00333CB6">
                            <w:t xml:space="preserve"> </w:t>
                          </w:r>
                          <w:r w:rsidRPr="00333CB6">
                            <w:rPr>
                              <w:lang w:val="fr-FR"/>
                            </w:rPr>
                            <w:t>+230 5856 8537</w:t>
                          </w:r>
                          <w:r>
                            <w:rPr>
                              <w:lang w:val="fr-FR"/>
                            </w:rPr>
                            <w:t xml:space="preserve"> </w:t>
                          </w:r>
                          <w:r w:rsidR="001339FD" w:rsidRPr="00CD6EAF">
                            <w:rPr>
                              <w:lang w:val="fr-FR"/>
                            </w:rPr>
                            <w:t xml:space="preserve"> </w:t>
                          </w:r>
                        </w:p>
                        <w:p w14:paraId="50E963BE" w14:textId="61169A66" w:rsidR="001339FD" w:rsidRDefault="000E6084" w:rsidP="00333CB6">
                          <w:pPr>
                            <w:pStyle w:val="Footer"/>
                            <w:numPr>
                              <w:ilvl w:val="0"/>
                              <w:numId w:val="5"/>
                            </w:numPr>
                            <w:tabs>
                              <w:tab w:val="clear" w:pos="720"/>
                            </w:tabs>
                            <w:ind w:left="0"/>
                            <w:rPr>
                              <w:lang w:val="en-GB"/>
                            </w:rPr>
                          </w:pPr>
                          <w:hyperlink r:id="rId1" w:history="1">
                            <w:r w:rsidR="00333CB6" w:rsidRPr="00D233DB">
                              <w:rPr>
                                <w:rStyle w:val="Hyperlink"/>
                                <w:lang w:val="en-GB"/>
                              </w:rPr>
                              <w:t>Tamilleague.sec@gmail.com</w:t>
                            </w:r>
                          </w:hyperlink>
                        </w:p>
                        <w:p w14:paraId="46B1CE32" w14:textId="6CCD903F" w:rsidR="00333CB6" w:rsidRPr="00CD6EAF" w:rsidRDefault="000E6084" w:rsidP="00333CB6">
                          <w:pPr>
                            <w:pStyle w:val="Footer"/>
                            <w:numPr>
                              <w:ilvl w:val="0"/>
                              <w:numId w:val="5"/>
                            </w:numPr>
                            <w:tabs>
                              <w:tab w:val="clear" w:pos="720"/>
                            </w:tabs>
                            <w:ind w:left="0"/>
                            <w:rPr>
                              <w:lang w:val="en-GB"/>
                            </w:rPr>
                          </w:pPr>
                          <w:hyperlink r:id="rId2" w:history="1">
                            <w:r w:rsidR="00333CB6" w:rsidRPr="00D233DB">
                              <w:rPr>
                                <w:rStyle w:val="Hyperlink"/>
                                <w:lang w:val="en-GB"/>
                              </w:rPr>
                              <w:t>www.tamilleague.org</w:t>
                            </w:r>
                          </w:hyperlink>
                          <w:r w:rsidR="00333CB6">
                            <w:rPr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D5ECC6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8.2pt;margin-top:-.05pt;width:155.9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" stroked="f">
              <v:textbox style="mso-fit-shape-to-text:t">
                <w:txbxContent>
                  <w:p w14:paraId="2B07AD2B" w14:textId="77777777" w:rsidR="001339FD" w:rsidRPr="00CD6EAF" w:rsidRDefault="001339FD" w:rsidP="00333CB6">
                    <w:pPr>
                      <w:pStyle w:val="Footer"/>
                      <w:rPr>
                        <w:lang w:val="fr-FR"/>
                      </w:rPr>
                    </w:pPr>
                    <w:r w:rsidRPr="00CD6EAF">
                      <w:rPr>
                        <w:lang w:val="fr-FR"/>
                      </w:rPr>
                      <w:t>Martindale, Réduit, Mauritius</w:t>
                    </w:r>
                  </w:p>
                  <w:p w14:paraId="18F0E247" w14:textId="77777777" w:rsidR="00333CB6" w:rsidRDefault="001339FD" w:rsidP="00333CB6">
                    <w:pPr>
                      <w:pStyle w:val="Footer"/>
                      <w:rPr>
                        <w:lang w:val="fr-FR"/>
                      </w:rPr>
                    </w:pPr>
                    <w:r w:rsidRPr="00CD6EAF">
                      <w:rPr>
                        <w:lang w:val="fr-FR"/>
                      </w:rPr>
                      <w:t xml:space="preserve">Tel 4545901 </w:t>
                    </w:r>
                    <w:r w:rsidRPr="00CD6EAF">
                      <w:rPr>
                        <w:rFonts w:cstheme="minorHAnsi"/>
                        <w:lang w:val="fr-FR"/>
                      </w:rPr>
                      <w:t>●</w:t>
                    </w:r>
                    <w:r w:rsidRPr="00CD6EAF">
                      <w:rPr>
                        <w:lang w:val="fr-FR"/>
                      </w:rPr>
                      <w:t xml:space="preserve"> </w:t>
                    </w:r>
                    <w:r w:rsidR="00E21B3A">
                      <w:rPr>
                        <w:lang w:val="fr-FR"/>
                      </w:rPr>
                      <w:t>Mob 54333899</w:t>
                    </w:r>
                  </w:p>
                  <w:p w14:paraId="608B091C" w14:textId="2CA2C91C" w:rsidR="001339FD" w:rsidRPr="00CD6EAF" w:rsidRDefault="00333CB6" w:rsidP="00333CB6">
                    <w:pPr>
                      <w:pStyle w:val="Footer"/>
                      <w:rPr>
                        <w:lang w:val="fr-FR"/>
                      </w:rPr>
                    </w:pPr>
                    <w:r>
                      <w:rPr>
                        <w:lang w:val="fr-FR"/>
                      </w:rPr>
                      <w:t>WhatsApp</w:t>
                    </w:r>
                    <w:r w:rsidRPr="00333CB6">
                      <w:t xml:space="preserve"> </w:t>
                    </w:r>
                    <w:r w:rsidRPr="00333CB6">
                      <w:rPr>
                        <w:lang w:val="fr-FR"/>
                      </w:rPr>
                      <w:t>+230 5856 8537</w:t>
                    </w:r>
                    <w:r>
                      <w:rPr>
                        <w:lang w:val="fr-FR"/>
                      </w:rPr>
                      <w:t xml:space="preserve"> </w:t>
                    </w:r>
                    <w:r w:rsidR="001339FD" w:rsidRPr="00CD6EAF">
                      <w:rPr>
                        <w:lang w:val="fr-FR"/>
                      </w:rPr>
                      <w:t xml:space="preserve"> </w:t>
                    </w:r>
                  </w:p>
                  <w:p w14:paraId="50E963BE" w14:textId="61169A66" w:rsidR="001339FD" w:rsidRDefault="00E17B45" w:rsidP="00333CB6">
                    <w:pPr>
                      <w:pStyle w:val="Footer"/>
                      <w:numPr>
                        <w:ilvl w:val="0"/>
                        <w:numId w:val="5"/>
                      </w:numPr>
                      <w:tabs>
                        <w:tab w:val="clear" w:pos="720"/>
                      </w:tabs>
                      <w:ind w:left="0"/>
                      <w:rPr>
                        <w:lang w:val="en-GB"/>
                      </w:rPr>
                    </w:pPr>
                    <w:hyperlink r:id="rId3" w:history="1">
                      <w:r w:rsidR="00333CB6" w:rsidRPr="00D233DB">
                        <w:rPr>
                          <w:rStyle w:val="Hyperlink"/>
                          <w:lang w:val="en-GB"/>
                        </w:rPr>
                        <w:t>Tamilleague.sec@gmail.com</w:t>
                      </w:r>
                    </w:hyperlink>
                  </w:p>
                  <w:p w14:paraId="46B1CE32" w14:textId="6CCD903F" w:rsidR="00333CB6" w:rsidRPr="00CD6EAF" w:rsidRDefault="00E17B45" w:rsidP="00333CB6">
                    <w:pPr>
                      <w:pStyle w:val="Footer"/>
                      <w:numPr>
                        <w:ilvl w:val="0"/>
                        <w:numId w:val="5"/>
                      </w:numPr>
                      <w:tabs>
                        <w:tab w:val="clear" w:pos="720"/>
                      </w:tabs>
                      <w:ind w:left="0"/>
                      <w:rPr>
                        <w:lang w:val="en-GB"/>
                      </w:rPr>
                    </w:pPr>
                    <w:hyperlink r:id="rId4" w:history="1">
                      <w:r w:rsidR="00333CB6" w:rsidRPr="00D233DB">
                        <w:rPr>
                          <w:rStyle w:val="Hyperlink"/>
                          <w:lang w:val="en-GB"/>
                        </w:rPr>
                        <w:t>www.tamilleague.org</w:t>
                      </w:r>
                    </w:hyperlink>
                    <w:r w:rsidR="00333CB6">
                      <w:rPr>
                        <w:lang w:val="en-GB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01305E">
      <w:rPr>
        <w:rFonts w:ascii="Bookman Old Style" w:hAnsi="Bookman Old Style"/>
        <w:noProof/>
        <w:szCs w:val="18"/>
        <w:lang w:val="en-GB" w:eastAsia="en-GB" w:bidi="ta-I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645E26D" wp14:editId="120C3895">
              <wp:simplePos x="0" y="0"/>
              <wp:positionH relativeFrom="column">
                <wp:posOffset>1594485</wp:posOffset>
              </wp:positionH>
              <wp:positionV relativeFrom="paragraph">
                <wp:posOffset>0</wp:posOffset>
              </wp:positionV>
              <wp:extent cx="2956560" cy="1404620"/>
              <wp:effectExtent l="0" t="0" r="0" b="254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656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159F965" w14:textId="77777777" w:rsidR="001339FD" w:rsidRPr="008672F8" w:rsidRDefault="001339FD" w:rsidP="001339FD">
                          <w:pPr>
                            <w:jc w:val="center"/>
                            <w:rPr>
                              <w:rFonts w:ascii="Vijaya" w:hAnsi="Vijaya" w:cs="Vijaya"/>
                              <w:b/>
                              <w:bCs/>
                              <w:sz w:val="56"/>
                              <w:szCs w:val="48"/>
                              <w:lang w:val="fr-FR"/>
                            </w:rPr>
                          </w:pPr>
                          <w:r w:rsidRPr="008E6BC4">
                            <w:rPr>
                              <w:rFonts w:ascii="Bookman Old Style" w:hAnsi="Bookman Old Style"/>
                              <w:b/>
                              <w:bCs/>
                              <w:sz w:val="56"/>
                              <w:szCs w:val="48"/>
                              <w:lang w:val="fr-FR"/>
                            </w:rPr>
                            <w:t>Tamil League</w:t>
                          </w:r>
                        </w:p>
                        <w:p w14:paraId="23C17F65" w14:textId="77777777" w:rsidR="001339FD" w:rsidRPr="008E6BC4" w:rsidRDefault="001339FD" w:rsidP="001339FD">
                          <w:pPr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E6BC4">
                            <w:rPr>
                              <w:rFonts w:ascii="Bookman Old Style" w:hAnsi="Bookman Old Style"/>
                              <w:b/>
                              <w:bCs/>
                              <w:sz w:val="24"/>
                              <w:szCs w:val="20"/>
                              <w:lang w:val="fr-FR"/>
                            </w:rPr>
                            <w:t>(</w:t>
                          </w:r>
                          <w:r>
                            <w:rPr>
                              <w:rFonts w:ascii="Bookman Old Style" w:hAnsi="Bookman Old Style"/>
                              <w:b/>
                              <w:bCs/>
                              <w:sz w:val="24"/>
                              <w:szCs w:val="20"/>
                              <w:lang w:val="fr-FR"/>
                            </w:rPr>
                            <w:t>Since</w:t>
                          </w:r>
                          <w:r w:rsidRPr="008E6BC4">
                            <w:rPr>
                              <w:rFonts w:ascii="Bookman Old Style" w:hAnsi="Bookman Old Style"/>
                              <w:b/>
                              <w:bCs/>
                              <w:sz w:val="24"/>
                              <w:szCs w:val="20"/>
                              <w:lang w:val="fr-FR"/>
                            </w:rPr>
                            <w:t xml:space="preserve"> 1937)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645E26D" id="_x0000_s1027" type="#_x0000_t202" style="position:absolute;margin-left:125.55pt;margin-top:0;width:232.8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" stroked="f">
              <v:textbox style="mso-fit-shape-to-text:t">
                <w:txbxContent>
                  <w:p w14:paraId="7159F965" w14:textId="77777777" w:rsidR="001339FD" w:rsidRPr="008672F8" w:rsidRDefault="001339FD" w:rsidP="001339FD">
                    <w:pPr>
                      <w:jc w:val="center"/>
                      <w:rPr>
                        <w:rFonts w:ascii="Vijaya" w:hAnsi="Vijaya" w:cs="Vijaya"/>
                        <w:b/>
                        <w:bCs/>
                        <w:sz w:val="56"/>
                        <w:szCs w:val="48"/>
                        <w:lang w:val="fr-FR"/>
                      </w:rPr>
                    </w:pPr>
                    <w:r w:rsidRPr="008E6BC4">
                      <w:rPr>
                        <w:rFonts w:ascii="Bookman Old Style" w:hAnsi="Bookman Old Style"/>
                        <w:b/>
                        <w:bCs/>
                        <w:sz w:val="56"/>
                        <w:szCs w:val="48"/>
                        <w:lang w:val="fr-FR"/>
                      </w:rPr>
                      <w:t>Tamil League</w:t>
                    </w:r>
                  </w:p>
                  <w:p w14:paraId="23C17F65" w14:textId="77777777" w:rsidR="001339FD" w:rsidRPr="008E6BC4" w:rsidRDefault="001339FD" w:rsidP="001339FD">
                    <w:pPr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8E6BC4">
                      <w:rPr>
                        <w:rFonts w:ascii="Bookman Old Style" w:hAnsi="Bookman Old Style"/>
                        <w:b/>
                        <w:bCs/>
                        <w:sz w:val="24"/>
                        <w:szCs w:val="20"/>
                        <w:lang w:val="fr-FR"/>
                      </w:rPr>
                      <w:t>(</w:t>
                    </w:r>
                    <w:r>
                      <w:rPr>
                        <w:rFonts w:ascii="Bookman Old Style" w:hAnsi="Bookman Old Style"/>
                        <w:b/>
                        <w:bCs/>
                        <w:sz w:val="24"/>
                        <w:szCs w:val="20"/>
                        <w:lang w:val="fr-FR"/>
                      </w:rPr>
                      <w:t>Since</w:t>
                    </w:r>
                    <w:r w:rsidRPr="008E6BC4">
                      <w:rPr>
                        <w:rFonts w:ascii="Bookman Old Style" w:hAnsi="Bookman Old Style"/>
                        <w:b/>
                        <w:bCs/>
                        <w:sz w:val="24"/>
                        <w:szCs w:val="20"/>
                        <w:lang w:val="fr-FR"/>
                      </w:rPr>
                      <w:t xml:space="preserve"> 1937)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 w:bidi="ta-IN"/>
      </w:rPr>
      <w:drawing>
        <wp:inline distT="0" distB="0" distL="0" distR="0" wp14:anchorId="79E35C74" wp14:editId="225ED46A">
          <wp:extent cx="998220" cy="1066800"/>
          <wp:effectExtent l="0" t="0" r="0" b="0"/>
          <wp:docPr id="1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8220" cy="1066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E-mail envelope, IOS 7 interface symbol Icons | Free Download" style="width:187.5pt;height:187.5pt;visibility:visible;mso-wrap-style:square" o:bullet="t">
        <v:imagedata r:id="rId1" o:title="E-mail envelope, IOS 7 interface symbol Icons | Free Download"/>
      </v:shape>
    </w:pict>
  </w:numPicBullet>
  <w:numPicBullet w:numPicBulletId="1">
    <w:pict>
      <v:shape id="_x0000_i1033" type="#_x0000_t75" alt="facebook - The Culture of Connectivity: A Critical History ..." style="width:225pt;height:126.75pt;visibility:visible;mso-wrap-style:square" o:bullet="t">
        <v:imagedata r:id="rId2" o:title=" A Critical History " cropleft="14854f" cropright="14331f"/>
      </v:shape>
    </w:pict>
  </w:numPicBullet>
  <w:abstractNum w:abstractNumId="0" w15:restartNumberingAfterBreak="0">
    <w:nsid w:val="05634D77"/>
    <w:multiLevelType w:val="hybridMultilevel"/>
    <w:tmpl w:val="5FE8D7F4"/>
    <w:lvl w:ilvl="0" w:tplc="C36812C4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E4694D"/>
    <w:multiLevelType w:val="hybridMultilevel"/>
    <w:tmpl w:val="427E3A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C06E0D"/>
    <w:multiLevelType w:val="hybridMultilevel"/>
    <w:tmpl w:val="6BB0B280"/>
    <w:lvl w:ilvl="0" w:tplc="46A480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FB7098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F087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8C80B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92D0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F43A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5689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FCE2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8038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A977D42"/>
    <w:multiLevelType w:val="hybridMultilevel"/>
    <w:tmpl w:val="42F2A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B4B20"/>
    <w:multiLevelType w:val="hybridMultilevel"/>
    <w:tmpl w:val="F7EA985E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65F46"/>
    <w:multiLevelType w:val="hybridMultilevel"/>
    <w:tmpl w:val="B4084D7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515B1"/>
    <w:multiLevelType w:val="multilevel"/>
    <w:tmpl w:val="AEB4A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4504C9"/>
    <w:multiLevelType w:val="hybridMultilevel"/>
    <w:tmpl w:val="8B14F170"/>
    <w:lvl w:ilvl="0" w:tplc="CF44001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A67265"/>
    <w:multiLevelType w:val="hybridMultilevel"/>
    <w:tmpl w:val="4C12BCCE"/>
    <w:lvl w:ilvl="0" w:tplc="AF3AFA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D4C2D"/>
    <w:multiLevelType w:val="hybridMultilevel"/>
    <w:tmpl w:val="42202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235CB"/>
    <w:multiLevelType w:val="hybridMultilevel"/>
    <w:tmpl w:val="DC14AF3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0467B9"/>
    <w:multiLevelType w:val="hybridMultilevel"/>
    <w:tmpl w:val="0CA2ED38"/>
    <w:lvl w:ilvl="0" w:tplc="8340B6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3244A6"/>
    <w:multiLevelType w:val="multilevel"/>
    <w:tmpl w:val="A4A03D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48F77F9E"/>
    <w:multiLevelType w:val="hybridMultilevel"/>
    <w:tmpl w:val="C8887BEA"/>
    <w:lvl w:ilvl="0" w:tplc="12E68092">
      <w:start w:val="1"/>
      <w:numFmt w:val="lowerRoman"/>
      <w:lvlText w:val="(%1)"/>
      <w:lvlJc w:val="left"/>
      <w:pPr>
        <w:ind w:left="1004" w:hanging="72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364" w:hanging="360"/>
      </w:pPr>
    </w:lvl>
    <w:lvl w:ilvl="2" w:tplc="0C00001B" w:tentative="1">
      <w:start w:val="1"/>
      <w:numFmt w:val="lowerRoman"/>
      <w:lvlText w:val="%3."/>
      <w:lvlJc w:val="right"/>
      <w:pPr>
        <w:ind w:left="2084" w:hanging="180"/>
      </w:pPr>
    </w:lvl>
    <w:lvl w:ilvl="3" w:tplc="0C00000F" w:tentative="1">
      <w:start w:val="1"/>
      <w:numFmt w:val="decimal"/>
      <w:lvlText w:val="%4."/>
      <w:lvlJc w:val="left"/>
      <w:pPr>
        <w:ind w:left="2804" w:hanging="360"/>
      </w:pPr>
    </w:lvl>
    <w:lvl w:ilvl="4" w:tplc="0C000019" w:tentative="1">
      <w:start w:val="1"/>
      <w:numFmt w:val="lowerLetter"/>
      <w:lvlText w:val="%5."/>
      <w:lvlJc w:val="left"/>
      <w:pPr>
        <w:ind w:left="3524" w:hanging="360"/>
      </w:pPr>
    </w:lvl>
    <w:lvl w:ilvl="5" w:tplc="0C00001B" w:tentative="1">
      <w:start w:val="1"/>
      <w:numFmt w:val="lowerRoman"/>
      <w:lvlText w:val="%6."/>
      <w:lvlJc w:val="right"/>
      <w:pPr>
        <w:ind w:left="4244" w:hanging="180"/>
      </w:pPr>
    </w:lvl>
    <w:lvl w:ilvl="6" w:tplc="0C00000F" w:tentative="1">
      <w:start w:val="1"/>
      <w:numFmt w:val="decimal"/>
      <w:lvlText w:val="%7."/>
      <w:lvlJc w:val="left"/>
      <w:pPr>
        <w:ind w:left="4964" w:hanging="360"/>
      </w:pPr>
    </w:lvl>
    <w:lvl w:ilvl="7" w:tplc="0C000019" w:tentative="1">
      <w:start w:val="1"/>
      <w:numFmt w:val="lowerLetter"/>
      <w:lvlText w:val="%8."/>
      <w:lvlJc w:val="left"/>
      <w:pPr>
        <w:ind w:left="5684" w:hanging="360"/>
      </w:pPr>
    </w:lvl>
    <w:lvl w:ilvl="8" w:tplc="0C0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D5506A3"/>
    <w:multiLevelType w:val="hybridMultilevel"/>
    <w:tmpl w:val="AEFA6266"/>
    <w:lvl w:ilvl="0" w:tplc="35B60C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603F2B"/>
    <w:multiLevelType w:val="hybridMultilevel"/>
    <w:tmpl w:val="9BDE3FD0"/>
    <w:lvl w:ilvl="0" w:tplc="AFE8D0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C60AAB"/>
    <w:multiLevelType w:val="hybridMultilevel"/>
    <w:tmpl w:val="B4084D70"/>
    <w:lvl w:ilvl="0" w:tplc="24228A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71EA8"/>
    <w:multiLevelType w:val="hybridMultilevel"/>
    <w:tmpl w:val="924E3DDA"/>
    <w:lvl w:ilvl="0" w:tplc="4AD41876">
      <w:start w:val="1"/>
      <w:numFmt w:val="lowerLetter"/>
      <w:lvlText w:val="(%1)"/>
      <w:lvlJc w:val="left"/>
      <w:pPr>
        <w:ind w:left="252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5C4A4C28"/>
    <w:multiLevelType w:val="hybridMultilevel"/>
    <w:tmpl w:val="4FD04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D031A1"/>
    <w:multiLevelType w:val="hybridMultilevel"/>
    <w:tmpl w:val="4A4A4E9E"/>
    <w:lvl w:ilvl="0" w:tplc="3DD0E636">
      <w:start w:val="1"/>
      <w:numFmt w:val="lowerRoman"/>
      <w:lvlText w:val="(%1)"/>
      <w:lvlJc w:val="left"/>
      <w:pPr>
        <w:ind w:left="1004" w:hanging="72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364" w:hanging="360"/>
      </w:pPr>
    </w:lvl>
    <w:lvl w:ilvl="2" w:tplc="0C00001B" w:tentative="1">
      <w:start w:val="1"/>
      <w:numFmt w:val="lowerRoman"/>
      <w:lvlText w:val="%3."/>
      <w:lvlJc w:val="right"/>
      <w:pPr>
        <w:ind w:left="2084" w:hanging="180"/>
      </w:pPr>
    </w:lvl>
    <w:lvl w:ilvl="3" w:tplc="0C00000F" w:tentative="1">
      <w:start w:val="1"/>
      <w:numFmt w:val="decimal"/>
      <w:lvlText w:val="%4."/>
      <w:lvlJc w:val="left"/>
      <w:pPr>
        <w:ind w:left="2804" w:hanging="360"/>
      </w:pPr>
    </w:lvl>
    <w:lvl w:ilvl="4" w:tplc="0C000019" w:tentative="1">
      <w:start w:val="1"/>
      <w:numFmt w:val="lowerLetter"/>
      <w:lvlText w:val="%5."/>
      <w:lvlJc w:val="left"/>
      <w:pPr>
        <w:ind w:left="3524" w:hanging="360"/>
      </w:pPr>
    </w:lvl>
    <w:lvl w:ilvl="5" w:tplc="0C00001B" w:tentative="1">
      <w:start w:val="1"/>
      <w:numFmt w:val="lowerRoman"/>
      <w:lvlText w:val="%6."/>
      <w:lvlJc w:val="right"/>
      <w:pPr>
        <w:ind w:left="4244" w:hanging="180"/>
      </w:pPr>
    </w:lvl>
    <w:lvl w:ilvl="6" w:tplc="0C00000F" w:tentative="1">
      <w:start w:val="1"/>
      <w:numFmt w:val="decimal"/>
      <w:lvlText w:val="%7."/>
      <w:lvlJc w:val="left"/>
      <w:pPr>
        <w:ind w:left="4964" w:hanging="360"/>
      </w:pPr>
    </w:lvl>
    <w:lvl w:ilvl="7" w:tplc="0C000019" w:tentative="1">
      <w:start w:val="1"/>
      <w:numFmt w:val="lowerLetter"/>
      <w:lvlText w:val="%8."/>
      <w:lvlJc w:val="left"/>
      <w:pPr>
        <w:ind w:left="5684" w:hanging="360"/>
      </w:pPr>
    </w:lvl>
    <w:lvl w:ilvl="8" w:tplc="0C0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D3373F9"/>
    <w:multiLevelType w:val="hybridMultilevel"/>
    <w:tmpl w:val="C2BAF4E2"/>
    <w:lvl w:ilvl="0" w:tplc="402E83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6CD4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B84E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AA4A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8EB3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6A3D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C9643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EC671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102C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7F8E4A94"/>
    <w:multiLevelType w:val="hybridMultilevel"/>
    <w:tmpl w:val="2F7E754A"/>
    <w:lvl w:ilvl="0" w:tplc="0FB4B966">
      <w:start w:val="1"/>
      <w:numFmt w:val="decimal"/>
      <w:lvlText w:val="(%1)"/>
      <w:lvlJc w:val="left"/>
      <w:pPr>
        <w:ind w:left="750" w:hanging="39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21"/>
  </w:num>
  <w:num w:numId="5">
    <w:abstractNumId w:val="2"/>
  </w:num>
  <w:num w:numId="6">
    <w:abstractNumId w:val="20"/>
  </w:num>
  <w:num w:numId="7">
    <w:abstractNumId w:val="6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4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6"/>
  </w:num>
  <w:num w:numId="15">
    <w:abstractNumId w:val="8"/>
  </w:num>
  <w:num w:numId="16">
    <w:abstractNumId w:val="13"/>
  </w:num>
  <w:num w:numId="17">
    <w:abstractNumId w:val="7"/>
  </w:num>
  <w:num w:numId="18">
    <w:abstractNumId w:val="5"/>
  </w:num>
  <w:num w:numId="19">
    <w:abstractNumId w:val="19"/>
  </w:num>
  <w:num w:numId="20">
    <w:abstractNumId w:val="4"/>
  </w:num>
  <w:num w:numId="21">
    <w:abstractNumId w:val="12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2F5"/>
    <w:rsid w:val="00007823"/>
    <w:rsid w:val="0001305E"/>
    <w:rsid w:val="00030201"/>
    <w:rsid w:val="00041D87"/>
    <w:rsid w:val="00043F6B"/>
    <w:rsid w:val="0004667A"/>
    <w:rsid w:val="00050B35"/>
    <w:rsid w:val="00055CEC"/>
    <w:rsid w:val="00061773"/>
    <w:rsid w:val="00062D47"/>
    <w:rsid w:val="00070C60"/>
    <w:rsid w:val="000714F4"/>
    <w:rsid w:val="00072AC9"/>
    <w:rsid w:val="00073335"/>
    <w:rsid w:val="000A3ED6"/>
    <w:rsid w:val="000B0D4E"/>
    <w:rsid w:val="000B5D6A"/>
    <w:rsid w:val="000B77BE"/>
    <w:rsid w:val="000C2412"/>
    <w:rsid w:val="000C3B12"/>
    <w:rsid w:val="000D5A2C"/>
    <w:rsid w:val="000D667D"/>
    <w:rsid w:val="000E3C0F"/>
    <w:rsid w:val="000E6025"/>
    <w:rsid w:val="000E6084"/>
    <w:rsid w:val="00105A3F"/>
    <w:rsid w:val="0010664A"/>
    <w:rsid w:val="0011038A"/>
    <w:rsid w:val="00117AB5"/>
    <w:rsid w:val="00126691"/>
    <w:rsid w:val="001315DA"/>
    <w:rsid w:val="00132E0A"/>
    <w:rsid w:val="001339FD"/>
    <w:rsid w:val="00143132"/>
    <w:rsid w:val="00157AE2"/>
    <w:rsid w:val="00163D27"/>
    <w:rsid w:val="00166DAE"/>
    <w:rsid w:val="001734AF"/>
    <w:rsid w:val="00174A4C"/>
    <w:rsid w:val="001766B2"/>
    <w:rsid w:val="00185FB6"/>
    <w:rsid w:val="00191E0D"/>
    <w:rsid w:val="001967B2"/>
    <w:rsid w:val="001C1E0F"/>
    <w:rsid w:val="001E72C6"/>
    <w:rsid w:val="001F3D5E"/>
    <w:rsid w:val="001F709B"/>
    <w:rsid w:val="00203170"/>
    <w:rsid w:val="002142C3"/>
    <w:rsid w:val="0021779F"/>
    <w:rsid w:val="00222C7F"/>
    <w:rsid w:val="002308A4"/>
    <w:rsid w:val="0023231A"/>
    <w:rsid w:val="0026556D"/>
    <w:rsid w:val="002726E8"/>
    <w:rsid w:val="00281C3B"/>
    <w:rsid w:val="002855F1"/>
    <w:rsid w:val="002908E5"/>
    <w:rsid w:val="00291B00"/>
    <w:rsid w:val="002B57B8"/>
    <w:rsid w:val="002B66C2"/>
    <w:rsid w:val="002C3512"/>
    <w:rsid w:val="002D604D"/>
    <w:rsid w:val="002E4DF3"/>
    <w:rsid w:val="002E68B2"/>
    <w:rsid w:val="002F1460"/>
    <w:rsid w:val="00303648"/>
    <w:rsid w:val="003238E7"/>
    <w:rsid w:val="003266A8"/>
    <w:rsid w:val="00326F77"/>
    <w:rsid w:val="00333CB6"/>
    <w:rsid w:val="003369AC"/>
    <w:rsid w:val="00373BF8"/>
    <w:rsid w:val="00373D1D"/>
    <w:rsid w:val="003813F6"/>
    <w:rsid w:val="00387F24"/>
    <w:rsid w:val="00392F87"/>
    <w:rsid w:val="00394810"/>
    <w:rsid w:val="003A33E8"/>
    <w:rsid w:val="003D105C"/>
    <w:rsid w:val="003E4ADE"/>
    <w:rsid w:val="003E5B33"/>
    <w:rsid w:val="003F103D"/>
    <w:rsid w:val="003F3042"/>
    <w:rsid w:val="00401A4B"/>
    <w:rsid w:val="00402A47"/>
    <w:rsid w:val="00405754"/>
    <w:rsid w:val="00415FBD"/>
    <w:rsid w:val="00420C44"/>
    <w:rsid w:val="004221B9"/>
    <w:rsid w:val="00432B2F"/>
    <w:rsid w:val="00432D45"/>
    <w:rsid w:val="00433CA5"/>
    <w:rsid w:val="00434F6F"/>
    <w:rsid w:val="00441B3A"/>
    <w:rsid w:val="00445EF6"/>
    <w:rsid w:val="0045072D"/>
    <w:rsid w:val="00450DF4"/>
    <w:rsid w:val="004559DE"/>
    <w:rsid w:val="00471830"/>
    <w:rsid w:val="0047268D"/>
    <w:rsid w:val="00481EF6"/>
    <w:rsid w:val="0048406E"/>
    <w:rsid w:val="00496931"/>
    <w:rsid w:val="004A22AD"/>
    <w:rsid w:val="004A7516"/>
    <w:rsid w:val="004B0B08"/>
    <w:rsid w:val="004B1C41"/>
    <w:rsid w:val="004B3CD9"/>
    <w:rsid w:val="004C2C82"/>
    <w:rsid w:val="004D1A10"/>
    <w:rsid w:val="004E3B5B"/>
    <w:rsid w:val="00537C76"/>
    <w:rsid w:val="005452F2"/>
    <w:rsid w:val="005505D7"/>
    <w:rsid w:val="00572E96"/>
    <w:rsid w:val="00581FC6"/>
    <w:rsid w:val="00583123"/>
    <w:rsid w:val="0058439E"/>
    <w:rsid w:val="0058448B"/>
    <w:rsid w:val="0059710A"/>
    <w:rsid w:val="005A5379"/>
    <w:rsid w:val="005C4BCC"/>
    <w:rsid w:val="005C7697"/>
    <w:rsid w:val="005C7B62"/>
    <w:rsid w:val="005F1D07"/>
    <w:rsid w:val="005F1E9D"/>
    <w:rsid w:val="00601C69"/>
    <w:rsid w:val="00604797"/>
    <w:rsid w:val="0062390E"/>
    <w:rsid w:val="006541AD"/>
    <w:rsid w:val="0065540C"/>
    <w:rsid w:val="00661C0B"/>
    <w:rsid w:val="0066653F"/>
    <w:rsid w:val="006738D7"/>
    <w:rsid w:val="00692565"/>
    <w:rsid w:val="006B216F"/>
    <w:rsid w:val="006C16AD"/>
    <w:rsid w:val="006C3F32"/>
    <w:rsid w:val="006C72F5"/>
    <w:rsid w:val="006D1ACB"/>
    <w:rsid w:val="006D6683"/>
    <w:rsid w:val="00713353"/>
    <w:rsid w:val="00714AF6"/>
    <w:rsid w:val="0071658E"/>
    <w:rsid w:val="00730B3D"/>
    <w:rsid w:val="00732E89"/>
    <w:rsid w:val="00744A3B"/>
    <w:rsid w:val="007749FE"/>
    <w:rsid w:val="00777B52"/>
    <w:rsid w:val="00790A28"/>
    <w:rsid w:val="00790C39"/>
    <w:rsid w:val="00795BD1"/>
    <w:rsid w:val="007A2B1F"/>
    <w:rsid w:val="007B239A"/>
    <w:rsid w:val="007C57B7"/>
    <w:rsid w:val="007C629E"/>
    <w:rsid w:val="007D44CE"/>
    <w:rsid w:val="007E2B5B"/>
    <w:rsid w:val="007F1A65"/>
    <w:rsid w:val="007F6242"/>
    <w:rsid w:val="007F66F9"/>
    <w:rsid w:val="00806939"/>
    <w:rsid w:val="00807D31"/>
    <w:rsid w:val="008532EC"/>
    <w:rsid w:val="008559C5"/>
    <w:rsid w:val="008672F8"/>
    <w:rsid w:val="00881B87"/>
    <w:rsid w:val="00894347"/>
    <w:rsid w:val="0089727F"/>
    <w:rsid w:val="008A7089"/>
    <w:rsid w:val="008B4247"/>
    <w:rsid w:val="008C3D7D"/>
    <w:rsid w:val="008C3E89"/>
    <w:rsid w:val="008D0E31"/>
    <w:rsid w:val="008E275B"/>
    <w:rsid w:val="008E6BC4"/>
    <w:rsid w:val="00905F31"/>
    <w:rsid w:val="00910DC4"/>
    <w:rsid w:val="0091185E"/>
    <w:rsid w:val="00913C7A"/>
    <w:rsid w:val="00934727"/>
    <w:rsid w:val="0094178B"/>
    <w:rsid w:val="00943BF4"/>
    <w:rsid w:val="00950D78"/>
    <w:rsid w:val="00954698"/>
    <w:rsid w:val="00962ED2"/>
    <w:rsid w:val="009654F6"/>
    <w:rsid w:val="00974C63"/>
    <w:rsid w:val="009858E5"/>
    <w:rsid w:val="009924FF"/>
    <w:rsid w:val="009926C9"/>
    <w:rsid w:val="00992F6F"/>
    <w:rsid w:val="009A17B2"/>
    <w:rsid w:val="009A4B6D"/>
    <w:rsid w:val="009C1E80"/>
    <w:rsid w:val="009C48A5"/>
    <w:rsid w:val="009C5413"/>
    <w:rsid w:val="009D0370"/>
    <w:rsid w:val="009D0A74"/>
    <w:rsid w:val="009D737E"/>
    <w:rsid w:val="009E550A"/>
    <w:rsid w:val="009F147B"/>
    <w:rsid w:val="00A1174A"/>
    <w:rsid w:val="00A4685A"/>
    <w:rsid w:val="00A528EE"/>
    <w:rsid w:val="00A57905"/>
    <w:rsid w:val="00A725B3"/>
    <w:rsid w:val="00A77338"/>
    <w:rsid w:val="00AB1138"/>
    <w:rsid w:val="00AE5733"/>
    <w:rsid w:val="00AF2B4C"/>
    <w:rsid w:val="00B010A9"/>
    <w:rsid w:val="00B0740F"/>
    <w:rsid w:val="00B138C1"/>
    <w:rsid w:val="00B40560"/>
    <w:rsid w:val="00B40688"/>
    <w:rsid w:val="00B41A3C"/>
    <w:rsid w:val="00B54FC3"/>
    <w:rsid w:val="00B613D5"/>
    <w:rsid w:val="00B63AF6"/>
    <w:rsid w:val="00BA098C"/>
    <w:rsid w:val="00BA1028"/>
    <w:rsid w:val="00BC4653"/>
    <w:rsid w:val="00BD0E06"/>
    <w:rsid w:val="00BF7E68"/>
    <w:rsid w:val="00C165FF"/>
    <w:rsid w:val="00C22750"/>
    <w:rsid w:val="00C34E50"/>
    <w:rsid w:val="00C374B1"/>
    <w:rsid w:val="00C413F0"/>
    <w:rsid w:val="00C52404"/>
    <w:rsid w:val="00C52E10"/>
    <w:rsid w:val="00C55012"/>
    <w:rsid w:val="00C57C9E"/>
    <w:rsid w:val="00C62093"/>
    <w:rsid w:val="00C633E8"/>
    <w:rsid w:val="00C67BF9"/>
    <w:rsid w:val="00C71183"/>
    <w:rsid w:val="00C716F1"/>
    <w:rsid w:val="00C721A9"/>
    <w:rsid w:val="00C90543"/>
    <w:rsid w:val="00C907C1"/>
    <w:rsid w:val="00C91F23"/>
    <w:rsid w:val="00C9292F"/>
    <w:rsid w:val="00C9736C"/>
    <w:rsid w:val="00CC4FC0"/>
    <w:rsid w:val="00CC659C"/>
    <w:rsid w:val="00CD0E0C"/>
    <w:rsid w:val="00CD58B9"/>
    <w:rsid w:val="00CD6EAF"/>
    <w:rsid w:val="00CE202F"/>
    <w:rsid w:val="00CE5BBF"/>
    <w:rsid w:val="00CF6DE7"/>
    <w:rsid w:val="00D06673"/>
    <w:rsid w:val="00D06D35"/>
    <w:rsid w:val="00D12A32"/>
    <w:rsid w:val="00D32742"/>
    <w:rsid w:val="00D37434"/>
    <w:rsid w:val="00D40B22"/>
    <w:rsid w:val="00D433B9"/>
    <w:rsid w:val="00D637A0"/>
    <w:rsid w:val="00D67CD4"/>
    <w:rsid w:val="00DB21A7"/>
    <w:rsid w:val="00DC4BD0"/>
    <w:rsid w:val="00DE78EF"/>
    <w:rsid w:val="00DF1A02"/>
    <w:rsid w:val="00DF5863"/>
    <w:rsid w:val="00E001F2"/>
    <w:rsid w:val="00E072B7"/>
    <w:rsid w:val="00E145FD"/>
    <w:rsid w:val="00E17B45"/>
    <w:rsid w:val="00E21B3A"/>
    <w:rsid w:val="00E23AD0"/>
    <w:rsid w:val="00E469FC"/>
    <w:rsid w:val="00E57E24"/>
    <w:rsid w:val="00E66286"/>
    <w:rsid w:val="00E87C95"/>
    <w:rsid w:val="00E9564C"/>
    <w:rsid w:val="00E9624D"/>
    <w:rsid w:val="00E977F5"/>
    <w:rsid w:val="00EA1428"/>
    <w:rsid w:val="00EB0893"/>
    <w:rsid w:val="00EB2E56"/>
    <w:rsid w:val="00EC039F"/>
    <w:rsid w:val="00EC059B"/>
    <w:rsid w:val="00EC62EE"/>
    <w:rsid w:val="00ED630B"/>
    <w:rsid w:val="00EE3F2B"/>
    <w:rsid w:val="00EF1ED4"/>
    <w:rsid w:val="00EF4031"/>
    <w:rsid w:val="00F02D41"/>
    <w:rsid w:val="00F030BA"/>
    <w:rsid w:val="00F16644"/>
    <w:rsid w:val="00F43953"/>
    <w:rsid w:val="00F5142B"/>
    <w:rsid w:val="00F6687B"/>
    <w:rsid w:val="00F822FB"/>
    <w:rsid w:val="00F93950"/>
    <w:rsid w:val="00F95E8B"/>
    <w:rsid w:val="00FB4D6E"/>
    <w:rsid w:val="00FB58ED"/>
    <w:rsid w:val="00FC3969"/>
    <w:rsid w:val="00FD5085"/>
    <w:rsid w:val="00FE2185"/>
    <w:rsid w:val="00FE2D08"/>
    <w:rsid w:val="00FE3E44"/>
    <w:rsid w:val="00FE54B6"/>
    <w:rsid w:val="00FF0E0A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9C7B1A"/>
  <w15:docId w15:val="{62975293-8484-46F0-B389-9ABAC2EA4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D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0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39F"/>
  </w:style>
  <w:style w:type="paragraph" w:styleId="Footer">
    <w:name w:val="footer"/>
    <w:basedOn w:val="Normal"/>
    <w:link w:val="FooterChar"/>
    <w:uiPriority w:val="99"/>
    <w:unhideWhenUsed/>
    <w:rsid w:val="00EC0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39F"/>
  </w:style>
  <w:style w:type="character" w:styleId="Hyperlink">
    <w:name w:val="Hyperlink"/>
    <w:basedOn w:val="DefaultParagraphFont"/>
    <w:uiPriority w:val="99"/>
    <w:unhideWhenUsed/>
    <w:rsid w:val="00CE5BB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4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2C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B1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21B9"/>
    <w:rPr>
      <w:b/>
      <w:bCs/>
    </w:rPr>
  </w:style>
  <w:style w:type="paragraph" w:styleId="NormalWeb">
    <w:name w:val="Normal (Web)"/>
    <w:basedOn w:val="Normal"/>
    <w:uiPriority w:val="99"/>
    <w:unhideWhenUsed/>
    <w:rsid w:val="0032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 w:bidi="ta-IN"/>
    </w:rPr>
  </w:style>
  <w:style w:type="character" w:styleId="UnresolvedMention">
    <w:name w:val="Unresolved Mention"/>
    <w:basedOn w:val="DefaultParagraphFont"/>
    <w:uiPriority w:val="99"/>
    <w:semiHidden/>
    <w:unhideWhenUsed/>
    <w:rsid w:val="00333C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5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39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93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4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298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934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2265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620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476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31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77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0818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4803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6305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0712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2203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489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4382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9668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90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7672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9224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9648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801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8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871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425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661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07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481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657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995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3285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7263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8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4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02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33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545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08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7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4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62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98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91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67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90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06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333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7663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7072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36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8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39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99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5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809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58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228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412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2187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5332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3000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9918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0462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6165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1943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591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856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291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834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9745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2227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281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0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65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219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370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03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15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734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3462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4392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1361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0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4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Tamilleague.sec@gmail.com" TargetMode="External"/><Relationship Id="rId2" Type="http://schemas.openxmlformats.org/officeDocument/2006/relationships/hyperlink" Target="http://www.tamilleague.org" TargetMode="External"/><Relationship Id="rId1" Type="http://schemas.openxmlformats.org/officeDocument/2006/relationships/hyperlink" Target="mailto:Tamilleague.sec@gmail.com" TargetMode="External"/><Relationship Id="rId5" Type="http://schemas.openxmlformats.org/officeDocument/2006/relationships/image" Target="media/image3.png"/><Relationship Id="rId4" Type="http://schemas.openxmlformats.org/officeDocument/2006/relationships/hyperlink" Target="http://www.tamilleague.org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Custom%20Office%20Templates\TL%20Template%20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93B7D-91A7-4901-99F4-DB5D90CD1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TL Template 2019</Template>
  <TotalTime>5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D. Venethethan</dc:creator>
  <cp:lastModifiedBy>D. Venethethan</cp:lastModifiedBy>
  <cp:revision>8</cp:revision>
  <cp:lastPrinted>2025-10-17T09:39:00Z</cp:lastPrinted>
  <dcterms:created xsi:type="dcterms:W3CDTF">2025-09-05T09:23:00Z</dcterms:created>
  <dcterms:modified xsi:type="dcterms:W3CDTF">2025-10-17T09:40:00Z</dcterms:modified>
</cp:coreProperties>
</file>